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Spec="center" w:tblpY="391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819"/>
        <w:gridCol w:w="3794"/>
        <w:gridCol w:w="2976"/>
      </w:tblGrid>
      <w:tr w:rsidR="009B354B" w:rsidRPr="009B354B" w14:paraId="5D1227D9" w14:textId="77777777" w:rsidTr="005C0DC9">
        <w:tc>
          <w:tcPr>
            <w:tcW w:w="9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DAF35D" w14:textId="5DB95224" w:rsidR="009B354B" w:rsidRPr="00321640" w:rsidRDefault="00C71352" w:rsidP="007951AC">
            <w:pPr>
              <w:pStyle w:val="Title"/>
              <w:spacing w:before="0" w:after="0"/>
              <w:jc w:val="left"/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Role </w:t>
            </w:r>
            <w:r w:rsidR="009B354B"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Title:</w:t>
            </w:r>
            <w:r w:rsidR="0066751F"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            </w:t>
            </w:r>
            <w:r w:rsidR="00A84A8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Property and Facilities Administrator (All Sites)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B71AAB" w14:textId="6CE423D4" w:rsidR="009B354B" w:rsidRPr="00321640" w:rsidRDefault="009B354B" w:rsidP="007951AC">
            <w:pPr>
              <w:pStyle w:val="Title"/>
              <w:spacing w:before="0" w:after="0"/>
              <w:jc w:val="both"/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Date:</w:t>
            </w:r>
            <w:r w:rsidR="00CF623E"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</w:t>
            </w:r>
            <w:r w:rsidR="0066751F"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     </w:t>
            </w:r>
            <w:r w:rsidR="00CE2DA8"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20</w:t>
            </w:r>
            <w:r w:rsidR="006016BB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2</w:t>
            </w:r>
            <w:r w:rsidR="00205323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5</w:t>
            </w:r>
            <w:r w:rsidR="0066751F"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    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86CA77" w14:textId="77777777" w:rsidR="009B354B" w:rsidRPr="00321640" w:rsidRDefault="009B354B" w:rsidP="007951AC">
            <w:pPr>
              <w:pStyle w:val="Title"/>
              <w:spacing w:before="0" w:after="0"/>
              <w:jc w:val="left"/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</w:p>
        </w:tc>
      </w:tr>
      <w:tr w:rsidR="009B354B" w:rsidRPr="009B354B" w14:paraId="1B323C92" w14:textId="77777777" w:rsidTr="005C0DC9">
        <w:tc>
          <w:tcPr>
            <w:tcW w:w="9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8F89E6" w14:textId="46E9A264" w:rsidR="009B354B" w:rsidRPr="00321640" w:rsidRDefault="00C71352" w:rsidP="007951AC">
            <w:pPr>
              <w:pStyle w:val="Title"/>
              <w:spacing w:before="0" w:after="0"/>
              <w:jc w:val="both"/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Role</w:t>
            </w:r>
            <w:r w:rsidR="009B354B"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Code:</w:t>
            </w:r>
            <w:r w:rsidR="002A6E97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           Band = </w:t>
            </w:r>
            <w:r w:rsidR="0011021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A9FCC5" w14:textId="77777777" w:rsidR="009B354B" w:rsidRPr="00321640" w:rsidRDefault="002763E6" w:rsidP="007951AC">
            <w:pPr>
              <w:pStyle w:val="Title"/>
              <w:spacing w:before="0" w:after="0"/>
              <w:jc w:val="both"/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Business Unit: Property and Facilities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52DE98" w14:textId="77777777" w:rsidR="009B354B" w:rsidRPr="00321640" w:rsidRDefault="009B354B" w:rsidP="007951AC">
            <w:pPr>
              <w:pStyle w:val="Title"/>
              <w:spacing w:before="0" w:after="0"/>
              <w:jc w:val="both"/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</w:p>
        </w:tc>
      </w:tr>
      <w:tr w:rsidR="009B354B" w:rsidRPr="009B354B" w14:paraId="40647328" w14:textId="77777777" w:rsidTr="005C0DC9">
        <w:tc>
          <w:tcPr>
            <w:tcW w:w="92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14A6E39" w14:textId="77777777" w:rsidR="009B354B" w:rsidRPr="00321640" w:rsidRDefault="009B354B" w:rsidP="007951AC">
            <w:pPr>
              <w:pStyle w:val="Title"/>
              <w:spacing w:before="0" w:after="0"/>
              <w:jc w:val="both"/>
              <w:rPr>
                <w:rFonts w:ascii="DINRoundOT" w:hAnsi="DINRoundOT" w:cs="DINRoundOT"/>
                <w:b w:val="0"/>
                <w:bCs w:val="0"/>
                <w:cap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7381F5" w14:textId="77777777" w:rsidR="009B354B" w:rsidRPr="00321640" w:rsidRDefault="009B354B" w:rsidP="007951AC">
            <w:pPr>
              <w:pStyle w:val="Title"/>
              <w:spacing w:before="0" w:after="0"/>
              <w:jc w:val="both"/>
              <w:rPr>
                <w:rFonts w:ascii="DINRoundOT" w:hAnsi="DINRoundOT" w:cs="DINRoundOT"/>
                <w:cap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4D7A95" w14:textId="77777777" w:rsidR="009B354B" w:rsidRPr="00321640" w:rsidRDefault="009B354B" w:rsidP="007951AC">
            <w:pPr>
              <w:pStyle w:val="Title"/>
              <w:spacing w:before="0" w:after="0"/>
              <w:jc w:val="both"/>
              <w:rPr>
                <w:rFonts w:ascii="DINRoundOT" w:hAnsi="DINRoundOT" w:cs="DINRoundOT"/>
                <w:caps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9B354B" w:rsidRPr="009B354B" w14:paraId="5EA1DC99" w14:textId="77777777" w:rsidTr="005C0DC9">
        <w:trPr>
          <w:trHeight w:val="367"/>
        </w:trPr>
        <w:tc>
          <w:tcPr>
            <w:tcW w:w="43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A294E1" w14:textId="77777777" w:rsidR="009B354B" w:rsidRPr="00321640" w:rsidRDefault="009B354B" w:rsidP="007951AC">
            <w:pPr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>Role</w:t>
            </w:r>
          </w:p>
        </w:tc>
        <w:tc>
          <w:tcPr>
            <w:tcW w:w="48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36634A" w14:textId="32FE86C5" w:rsidR="009B354B" w:rsidRPr="00321640" w:rsidRDefault="00932090" w:rsidP="007951AC">
            <w:pPr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</w:pPr>
            <w:r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>Day to Day Activities</w:t>
            </w:r>
          </w:p>
        </w:tc>
        <w:tc>
          <w:tcPr>
            <w:tcW w:w="37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8BE8C6" w14:textId="0F597F68" w:rsidR="009B354B" w:rsidRPr="00321640" w:rsidRDefault="009B354B" w:rsidP="007951AC">
            <w:pPr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>Know</w:t>
            </w:r>
            <w:r w:rsidR="006A08FC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>ledge and Experience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6DB411" w14:textId="18ED837A" w:rsidR="009B354B" w:rsidRPr="00321640" w:rsidRDefault="006870CB" w:rsidP="007951AC">
            <w:pPr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</w:pPr>
            <w:r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>Capabilities</w:t>
            </w:r>
          </w:p>
        </w:tc>
      </w:tr>
      <w:tr w:rsidR="009B354B" w:rsidRPr="009B354B" w14:paraId="7C0232D9" w14:textId="77777777" w:rsidTr="005C0DC9">
        <w:trPr>
          <w:trHeight w:val="8883"/>
        </w:trPr>
        <w:tc>
          <w:tcPr>
            <w:tcW w:w="4395" w:type="dxa"/>
            <w:shd w:val="clear" w:color="auto" w:fill="auto"/>
          </w:tcPr>
          <w:p w14:paraId="00332D49" w14:textId="29F903F0" w:rsidR="000C5BE0" w:rsidRPr="009F0E76" w:rsidRDefault="009B354B" w:rsidP="007951AC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  <w:lang w:val="fr-FR"/>
              </w:rPr>
            </w:pPr>
            <w:r w:rsidRPr="00321640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Function</w:t>
            </w:r>
            <w:r w:rsidRPr="00321640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  <w:lang w:val="fr-FR"/>
              </w:rPr>
              <w:t xml:space="preserve"> </w:t>
            </w:r>
            <w:r w:rsidRPr="00321640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Purpose</w:t>
            </w:r>
          </w:p>
          <w:p w14:paraId="3D051D05" w14:textId="65FE7BAE" w:rsidR="00C71352" w:rsidRPr="00321640" w:rsidRDefault="00246B53" w:rsidP="007951AC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Th</w:t>
            </w:r>
            <w:r w:rsidR="00833175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is role</w:t>
            </w:r>
            <w:r w:rsidR="00FE45DD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</w:t>
            </w:r>
            <w:r w:rsidR="004943A6"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holds</w:t>
            </w:r>
            <w:r w:rsidR="002C4EAD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</w:t>
            </w:r>
            <w:proofErr w:type="gramStart"/>
            <w:r w:rsidR="00FE45DD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accountability</w:t>
            </w:r>
            <w:proofErr w:type="gramEnd"/>
            <w:r w:rsidR="00FE45DD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for all financial administration and facilities support to the </w:t>
            </w:r>
            <w:r w:rsidR="00833175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Property and </w:t>
            </w:r>
            <w:r w:rsidR="00FE45DD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Facilities Management team.  </w:t>
            </w:r>
            <w:r w:rsidR="002970A3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Key focus includes driving the business towards optimisation of spend and value</w:t>
            </w:r>
            <w:r w:rsidR="00FE45DD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. </w:t>
            </w:r>
            <w:r w:rsidR="002970A3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</w:t>
            </w:r>
          </w:p>
          <w:p w14:paraId="19C0140E" w14:textId="77777777" w:rsidR="007951AC" w:rsidRDefault="007951AC" w:rsidP="007951AC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</w:p>
          <w:p w14:paraId="083721E9" w14:textId="7FD14139" w:rsidR="009B354B" w:rsidRPr="00321640" w:rsidRDefault="009B354B" w:rsidP="007951AC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Role Dimension</w:t>
            </w:r>
            <w:r w:rsidR="00C71352" w:rsidRPr="00321640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 xml:space="preserve"> (Financial/</w:t>
            </w:r>
            <w:r w:rsidR="00961B1D" w:rsidRPr="00321640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Non-financial</w:t>
            </w:r>
            <w:r w:rsidR="00C71352" w:rsidRPr="00321640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):</w:t>
            </w:r>
          </w:p>
          <w:p w14:paraId="524CA7DF" w14:textId="01F6F827" w:rsidR="00DD3749" w:rsidRPr="00321640" w:rsidRDefault="009B354B" w:rsidP="007951AC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Financial</w:t>
            </w:r>
            <w:r w:rsidR="00DD3749" w:rsidRPr="00321640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14:paraId="2431E988" w14:textId="7FDE9D3E" w:rsidR="00C53863" w:rsidRDefault="00102BFF" w:rsidP="00FE45DD">
            <w:pPr>
              <w:pStyle w:val="ListParagraph"/>
              <w:numPr>
                <w:ilvl w:val="0"/>
                <w:numId w:val="32"/>
              </w:num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5C0DC9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Responsible for ensuring quotes, purchase order requests, invoices and bills are processed in line with standards</w:t>
            </w:r>
            <w:r w:rsidR="00AC24B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.</w:t>
            </w:r>
          </w:p>
          <w:p w14:paraId="1469E036" w14:textId="2769713A" w:rsidR="00095684" w:rsidRDefault="00FE45DD" w:rsidP="00FE45DD">
            <w:pPr>
              <w:pStyle w:val="ListParagraph"/>
              <w:numPr>
                <w:ilvl w:val="0"/>
                <w:numId w:val="32"/>
              </w:num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Record and monitor all </w:t>
            </w:r>
            <w:proofErr w:type="spellStart"/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Op</w:t>
            </w:r>
            <w:r w:rsidR="00AB5182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E</w:t>
            </w: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x</w:t>
            </w:r>
            <w:proofErr w:type="spellEnd"/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Cap</w:t>
            </w:r>
            <w:r w:rsidR="00084F2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E</w:t>
            </w: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x</w:t>
            </w:r>
            <w:proofErr w:type="spellEnd"/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</w:t>
            </w:r>
            <w:r w:rsidR="002970A3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spend in relation </w:t>
            </w:r>
            <w:r w:rsidR="00C53863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to the departments </w:t>
            </w: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cost centre data</w:t>
            </w:r>
            <w:r w:rsidR="00D91095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.</w:t>
            </w:r>
          </w:p>
          <w:p w14:paraId="11A57691" w14:textId="69F03753" w:rsidR="007951AC" w:rsidRDefault="00095684" w:rsidP="00FE45DD">
            <w:pPr>
              <w:pStyle w:val="ListParagraph"/>
              <w:numPr>
                <w:ilvl w:val="0"/>
                <w:numId w:val="32"/>
              </w:num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Budgetary support of </w:t>
            </w:r>
            <w:proofErr w:type="spellStart"/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Op</w:t>
            </w:r>
            <w:r w:rsidR="00AB5182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E</w:t>
            </w: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x</w:t>
            </w:r>
            <w:proofErr w:type="spellEnd"/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Cap</w:t>
            </w:r>
            <w:r w:rsidR="00AB5182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E</w:t>
            </w: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x</w:t>
            </w:r>
            <w:proofErr w:type="spellEnd"/>
            <w:r w:rsidR="00DE469F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.</w:t>
            </w:r>
            <w:r w:rsidR="002970A3" w:rsidRPr="00FE45DD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</w:t>
            </w:r>
          </w:p>
          <w:p w14:paraId="6E8632FC" w14:textId="13298482" w:rsidR="003658CD" w:rsidRPr="00FE45DD" w:rsidRDefault="003658CD" w:rsidP="00FE45DD">
            <w:pPr>
              <w:pStyle w:val="ListParagraph"/>
              <w:numPr>
                <w:ilvl w:val="0"/>
                <w:numId w:val="32"/>
              </w:num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5C0DC9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Identify &amp; prioritise areas of spend in line with </w:t>
            </w:r>
            <w:r w:rsidR="00DE267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department </w:t>
            </w:r>
            <w:r w:rsidRPr="005C0DC9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budget</w:t>
            </w:r>
            <w:r w:rsidR="00D91095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.</w:t>
            </w:r>
          </w:p>
          <w:p w14:paraId="3B1A4A93" w14:textId="693DB622" w:rsidR="007951AC" w:rsidRPr="00FE45DD" w:rsidRDefault="00110218" w:rsidP="00FE45DD">
            <w:pPr>
              <w:pStyle w:val="ListParagraph"/>
              <w:numPr>
                <w:ilvl w:val="0"/>
                <w:numId w:val="32"/>
              </w:num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Monthly reporting of all financial information to </w:t>
            </w:r>
            <w:r w:rsidR="00AB5182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internal </w:t>
            </w:r>
            <w:r w:rsidR="00F12C34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Finance business partn</w:t>
            </w:r>
            <w:r w:rsidR="00AB5182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ers and </w:t>
            </w: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Head </w:t>
            </w:r>
            <w:r w:rsidR="00AB5182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O</w:t>
            </w: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ffice </w:t>
            </w:r>
            <w:r w:rsidR="00736E09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in line with month end reporting</w:t>
            </w:r>
            <w:r w:rsidR="002970A3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processes</w:t>
            </w:r>
            <w:r w:rsidR="00D91095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.</w:t>
            </w:r>
          </w:p>
          <w:p w14:paraId="5D4A85CE" w14:textId="7F5E838C" w:rsidR="007951AC" w:rsidRPr="002970A3" w:rsidRDefault="007951AC" w:rsidP="002970A3">
            <w:pPr>
              <w:numPr>
                <w:ilvl w:val="0"/>
                <w:numId w:val="32"/>
              </w:numPr>
              <w:rPr>
                <w:rFonts w:ascii="DINRoundOT" w:hAnsi="DINRoundOT" w:cs="DINRoundOT"/>
                <w:sz w:val="18"/>
                <w:szCs w:val="18"/>
              </w:rPr>
            </w:pPr>
            <w:r>
              <w:rPr>
                <w:rFonts w:ascii="DINRoundOT" w:hAnsi="DINRoundOT" w:cs="DINRoundOT"/>
                <w:sz w:val="18"/>
                <w:szCs w:val="18"/>
              </w:rPr>
              <w:t>Regular reporting of services in line with KPI’s of each 3</w:t>
            </w:r>
            <w:r w:rsidRPr="007951AC">
              <w:rPr>
                <w:rFonts w:ascii="DINRoundOT" w:hAnsi="DINRoundOT" w:cs="DINRoundOT"/>
                <w:sz w:val="18"/>
                <w:szCs w:val="18"/>
                <w:vertAlign w:val="superscript"/>
              </w:rPr>
              <w:t>rd</w:t>
            </w:r>
            <w:r>
              <w:rPr>
                <w:rFonts w:ascii="DINRoundOT" w:hAnsi="DINRoundOT" w:cs="DINRoundOT"/>
                <w:sz w:val="18"/>
                <w:szCs w:val="18"/>
              </w:rPr>
              <w:t xml:space="preserve"> party supplier.</w:t>
            </w:r>
          </w:p>
          <w:p w14:paraId="54EC82A8" w14:textId="685EC5FE" w:rsidR="00F12C34" w:rsidRPr="00FE45DD" w:rsidRDefault="00736E09" w:rsidP="00FE45DD">
            <w:pPr>
              <w:numPr>
                <w:ilvl w:val="0"/>
                <w:numId w:val="32"/>
              </w:numPr>
              <w:rPr>
                <w:rFonts w:ascii="DINRoundOT" w:hAnsi="DINRoundOT" w:cs="DINRoundOT"/>
                <w:sz w:val="18"/>
                <w:szCs w:val="18"/>
              </w:rPr>
            </w:pPr>
            <w:r>
              <w:rPr>
                <w:rFonts w:ascii="DINRoundOT" w:hAnsi="DINRoundOT" w:cs="DINRoundOT"/>
                <w:sz w:val="18"/>
                <w:szCs w:val="18"/>
              </w:rPr>
              <w:t xml:space="preserve">Maintain </w:t>
            </w:r>
            <w:r w:rsidR="00FE45DD">
              <w:rPr>
                <w:rFonts w:ascii="DINRoundOT" w:hAnsi="DINRoundOT" w:cs="DINRoundOT"/>
                <w:sz w:val="18"/>
                <w:szCs w:val="18"/>
              </w:rPr>
              <w:t xml:space="preserve">database of </w:t>
            </w:r>
            <w:r>
              <w:rPr>
                <w:rFonts w:ascii="DINRoundOT" w:hAnsi="DINRoundOT" w:cs="DINRoundOT"/>
                <w:sz w:val="18"/>
                <w:szCs w:val="18"/>
              </w:rPr>
              <w:t>all contract</w:t>
            </w:r>
            <w:r w:rsidR="00082869">
              <w:rPr>
                <w:rFonts w:ascii="DINRoundOT" w:hAnsi="DINRoundOT" w:cs="DINRoundOT"/>
                <w:sz w:val="18"/>
                <w:szCs w:val="18"/>
              </w:rPr>
              <w:t>s</w:t>
            </w:r>
            <w:r w:rsidR="002970A3">
              <w:rPr>
                <w:rFonts w:ascii="DINRoundOT" w:hAnsi="DINRoundOT" w:cs="DINRoundOT"/>
                <w:sz w:val="18"/>
                <w:szCs w:val="18"/>
              </w:rPr>
              <w:t xml:space="preserve">, </w:t>
            </w:r>
            <w:r w:rsidR="00057D4B">
              <w:rPr>
                <w:rFonts w:ascii="DINRoundOT" w:hAnsi="DINRoundOT" w:cs="DINRoundOT"/>
                <w:sz w:val="18"/>
                <w:szCs w:val="18"/>
              </w:rPr>
              <w:t>facilities</w:t>
            </w:r>
            <w:r w:rsidR="002970A3">
              <w:rPr>
                <w:rFonts w:ascii="DINRoundOT" w:hAnsi="DINRoundOT" w:cs="DINRoundOT"/>
                <w:sz w:val="18"/>
                <w:szCs w:val="18"/>
              </w:rPr>
              <w:t xml:space="preserve"> and property information</w:t>
            </w:r>
            <w:r w:rsidR="00D91095">
              <w:rPr>
                <w:rFonts w:ascii="DINRoundOT" w:hAnsi="DINRoundOT" w:cs="DINRoundOT"/>
                <w:sz w:val="18"/>
                <w:szCs w:val="18"/>
              </w:rPr>
              <w:t>.</w:t>
            </w:r>
          </w:p>
          <w:p w14:paraId="34E47FAF" w14:textId="16DE9770" w:rsidR="00272D8F" w:rsidRPr="00321640" w:rsidRDefault="00082869" w:rsidP="007951AC">
            <w:pPr>
              <w:numPr>
                <w:ilvl w:val="0"/>
                <w:numId w:val="32"/>
              </w:numPr>
              <w:rPr>
                <w:rFonts w:ascii="DINRoundOT" w:hAnsi="DINRoundOT" w:cs="DINRoundOT"/>
                <w:sz w:val="18"/>
                <w:szCs w:val="18"/>
              </w:rPr>
            </w:pPr>
            <w:r>
              <w:rPr>
                <w:rFonts w:ascii="DINRoundOT" w:hAnsi="DINRoundOT" w:cs="DINRoundOT"/>
                <w:sz w:val="18"/>
                <w:szCs w:val="18"/>
              </w:rPr>
              <w:t>Support</w:t>
            </w:r>
            <w:r w:rsidR="005C0DC9">
              <w:rPr>
                <w:rFonts w:ascii="DINRoundOT" w:hAnsi="DINRoundOT" w:cs="DINRoundOT"/>
                <w:sz w:val="18"/>
                <w:szCs w:val="18"/>
              </w:rPr>
              <w:t xml:space="preserve"> the </w:t>
            </w:r>
            <w:r w:rsidR="00DE2676">
              <w:rPr>
                <w:rFonts w:ascii="DINRoundOT" w:hAnsi="DINRoundOT" w:cs="DINRoundOT"/>
                <w:sz w:val="18"/>
                <w:szCs w:val="18"/>
              </w:rPr>
              <w:t>department</w:t>
            </w:r>
            <w:r w:rsidR="00110218">
              <w:rPr>
                <w:rFonts w:ascii="DINRoundOT" w:hAnsi="DINRoundOT" w:cs="DINRoundOT"/>
                <w:sz w:val="18"/>
                <w:szCs w:val="18"/>
              </w:rPr>
              <w:t xml:space="preserve"> </w:t>
            </w:r>
            <w:r w:rsidR="00B4460F">
              <w:rPr>
                <w:rFonts w:ascii="DINRoundOT" w:hAnsi="DINRoundOT" w:cs="DINRoundOT"/>
                <w:sz w:val="18"/>
                <w:szCs w:val="18"/>
              </w:rPr>
              <w:t xml:space="preserve">as </w:t>
            </w:r>
            <w:r w:rsidR="00CA12E3">
              <w:rPr>
                <w:rFonts w:ascii="DINRoundOT" w:hAnsi="DINRoundOT" w:cs="DINRoundOT"/>
                <w:sz w:val="18"/>
                <w:szCs w:val="18"/>
              </w:rPr>
              <w:t>directed</w:t>
            </w:r>
            <w:r w:rsidR="00D91095">
              <w:rPr>
                <w:rFonts w:ascii="DINRoundOT" w:hAnsi="DINRoundOT" w:cs="DINRoundOT"/>
                <w:sz w:val="18"/>
                <w:szCs w:val="18"/>
              </w:rPr>
              <w:t>.</w:t>
            </w:r>
          </w:p>
          <w:p w14:paraId="5E1AB7E9" w14:textId="5ECBEF5F" w:rsidR="005C0DC9" w:rsidRPr="00110218" w:rsidRDefault="005C0DC9" w:rsidP="00110218">
            <w:pPr>
              <w:rPr>
                <w:rFonts w:ascii="DINRoundOT" w:hAnsi="DINRoundOT" w:cs="DINRoundOT"/>
                <w:sz w:val="18"/>
                <w:szCs w:val="18"/>
              </w:rPr>
            </w:pPr>
          </w:p>
          <w:p w14:paraId="14C65043" w14:textId="77777777" w:rsidR="002A265E" w:rsidRPr="00321640" w:rsidRDefault="009B354B" w:rsidP="007951AC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 xml:space="preserve">Reports to: </w:t>
            </w:r>
          </w:p>
          <w:p w14:paraId="0AF6AE4B" w14:textId="4A43B8F7" w:rsidR="00481CB4" w:rsidRDefault="008F7302" w:rsidP="007951AC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Head of Property &amp; Facilities/</w:t>
            </w:r>
            <w:r w:rsidR="00FE45DD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Facilities Manager</w:t>
            </w:r>
          </w:p>
          <w:p w14:paraId="37F835FF" w14:textId="77777777" w:rsidR="005C0DC9" w:rsidRPr="00CD70D7" w:rsidRDefault="005C0DC9" w:rsidP="007951AC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</w:p>
          <w:p w14:paraId="1BAB8B58" w14:textId="77777777" w:rsidR="009B354B" w:rsidRPr="00321640" w:rsidRDefault="009B354B" w:rsidP="007951AC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Relationships:</w:t>
            </w:r>
          </w:p>
          <w:p w14:paraId="1F0D6FA2" w14:textId="77777777" w:rsidR="00C71352" w:rsidRPr="00321640" w:rsidRDefault="004943A6" w:rsidP="007951AC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All colleagues, clients and stakeholders,</w:t>
            </w:r>
          </w:p>
          <w:p w14:paraId="167BCF24" w14:textId="483C4B2E" w:rsidR="00C71352" w:rsidRDefault="004943A6" w:rsidP="007951AC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Third Party contractors and suppliers to the RAC</w:t>
            </w:r>
          </w:p>
          <w:p w14:paraId="4C1D11DB" w14:textId="77777777" w:rsidR="005C0DC9" w:rsidRPr="00CD70D7" w:rsidRDefault="005C0DC9" w:rsidP="007951AC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</w:p>
          <w:p w14:paraId="26C65B84" w14:textId="483909D1" w:rsidR="001A7DA2" w:rsidRPr="00321640" w:rsidRDefault="001A7DA2" w:rsidP="001A7DA2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</w:p>
          <w:p w14:paraId="22B19CB7" w14:textId="6728DD16" w:rsidR="00A06474" w:rsidRPr="00321640" w:rsidRDefault="00A06474" w:rsidP="007951AC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</w:p>
        </w:tc>
        <w:tc>
          <w:tcPr>
            <w:tcW w:w="4819" w:type="dxa"/>
            <w:shd w:val="clear" w:color="auto" w:fill="auto"/>
          </w:tcPr>
          <w:p w14:paraId="56274209" w14:textId="77777777" w:rsidR="00632C38" w:rsidRDefault="00297750" w:rsidP="00632C38">
            <w:pPr>
              <w:pStyle w:val="ListParagraph"/>
              <w:numPr>
                <w:ilvl w:val="0"/>
                <w:numId w:val="38"/>
              </w:numPr>
              <w:tabs>
                <w:tab w:val="left" w:pos="432"/>
              </w:tabs>
              <w:rPr>
                <w:rFonts w:ascii="DINRoundOT" w:hAnsi="DINRoundOT" w:cs="DINRoundOT"/>
                <w:sz w:val="18"/>
                <w:szCs w:val="18"/>
              </w:rPr>
            </w:pPr>
            <w:r w:rsidRPr="00330354">
              <w:rPr>
                <w:rFonts w:ascii="DINRoundOT" w:hAnsi="DINRoundOT" w:cs="DINRoundOT"/>
                <w:sz w:val="18"/>
                <w:szCs w:val="18"/>
              </w:rPr>
              <w:t>Process</w:t>
            </w:r>
            <w:r w:rsidR="00795798" w:rsidRPr="00330354">
              <w:rPr>
                <w:rFonts w:ascii="DINRoundOT" w:hAnsi="DINRoundOT" w:cs="DINRoundOT"/>
                <w:sz w:val="18"/>
                <w:szCs w:val="18"/>
              </w:rPr>
              <w:t xml:space="preserve"> all </w:t>
            </w:r>
            <w:r w:rsidRPr="00330354">
              <w:rPr>
                <w:rFonts w:ascii="DINRoundOT" w:hAnsi="DINRoundOT" w:cs="DINRoundOT"/>
                <w:sz w:val="18"/>
                <w:szCs w:val="18"/>
              </w:rPr>
              <w:t xml:space="preserve">facilities related spend activity including </w:t>
            </w:r>
            <w:r w:rsidR="00795798" w:rsidRPr="00330354">
              <w:rPr>
                <w:rFonts w:ascii="DINRoundOT" w:hAnsi="DINRoundOT" w:cs="DINRoundOT"/>
                <w:sz w:val="18"/>
                <w:szCs w:val="18"/>
              </w:rPr>
              <w:t xml:space="preserve">invoices, PO’s and receipts for payment using </w:t>
            </w:r>
            <w:r w:rsidR="00082869">
              <w:rPr>
                <w:rFonts w:ascii="DINRoundOT" w:hAnsi="DINRoundOT" w:cs="DINRoundOT"/>
                <w:sz w:val="18"/>
                <w:szCs w:val="18"/>
              </w:rPr>
              <w:t xml:space="preserve">the </w:t>
            </w:r>
            <w:r w:rsidR="00795798" w:rsidRPr="00330354">
              <w:rPr>
                <w:rFonts w:ascii="DINRoundOT" w:hAnsi="DINRoundOT" w:cs="DINRoundOT"/>
                <w:sz w:val="18"/>
                <w:szCs w:val="18"/>
              </w:rPr>
              <w:t>Agresso software system</w:t>
            </w:r>
            <w:r w:rsidRPr="00330354">
              <w:rPr>
                <w:rFonts w:ascii="DINRoundOT" w:hAnsi="DINRoundOT" w:cs="DINRoundOT"/>
                <w:sz w:val="18"/>
                <w:szCs w:val="18"/>
              </w:rPr>
              <w:t xml:space="preserve"> and record all financial information via excel workbooks. </w:t>
            </w:r>
            <w:r w:rsidR="00632C38" w:rsidRPr="007951AC">
              <w:rPr>
                <w:rFonts w:ascii="DINRoundOT" w:hAnsi="DINRoundOT" w:cs="DINRoundOT"/>
                <w:sz w:val="18"/>
                <w:szCs w:val="18"/>
              </w:rPr>
              <w:t xml:space="preserve"> </w:t>
            </w:r>
          </w:p>
          <w:p w14:paraId="7145657A" w14:textId="2672820E" w:rsidR="00795798" w:rsidRPr="00632C38" w:rsidRDefault="00632C38" w:rsidP="00632C38">
            <w:pPr>
              <w:pStyle w:val="ListParagraph"/>
              <w:numPr>
                <w:ilvl w:val="0"/>
                <w:numId w:val="38"/>
              </w:numPr>
              <w:tabs>
                <w:tab w:val="left" w:pos="432"/>
              </w:tabs>
              <w:rPr>
                <w:rFonts w:ascii="DINRoundOT" w:hAnsi="DINRoundOT" w:cs="DINRoundOT"/>
                <w:sz w:val="18"/>
                <w:szCs w:val="18"/>
              </w:rPr>
            </w:pPr>
            <w:r w:rsidRPr="007951AC">
              <w:rPr>
                <w:rFonts w:ascii="DINRoundOT" w:hAnsi="DINRoundOT" w:cs="DINRoundOT"/>
                <w:sz w:val="18"/>
                <w:szCs w:val="18"/>
              </w:rPr>
              <w:t xml:space="preserve">Maintain an overview of site budgets in accordance with the RAC financial management processes. Work with </w:t>
            </w:r>
            <w:r w:rsidR="000920E5">
              <w:rPr>
                <w:rFonts w:ascii="DINRoundOT" w:hAnsi="DINRoundOT" w:cs="DINRoundOT"/>
                <w:sz w:val="18"/>
                <w:szCs w:val="18"/>
              </w:rPr>
              <w:t xml:space="preserve">the team </w:t>
            </w:r>
            <w:r w:rsidRPr="007951AC">
              <w:rPr>
                <w:rFonts w:ascii="DINRoundOT" w:hAnsi="DINRoundOT" w:cs="DINRoundOT"/>
                <w:sz w:val="18"/>
                <w:szCs w:val="18"/>
              </w:rPr>
              <w:t xml:space="preserve">to identify areas of spend </w:t>
            </w:r>
            <w:r w:rsidR="00803DDD">
              <w:rPr>
                <w:rFonts w:ascii="DINRoundOT" w:hAnsi="DINRoundOT" w:cs="DINRoundOT"/>
                <w:sz w:val="18"/>
                <w:szCs w:val="18"/>
              </w:rPr>
              <w:t xml:space="preserve">for annual </w:t>
            </w:r>
            <w:proofErr w:type="spellStart"/>
            <w:r w:rsidR="00803DDD">
              <w:rPr>
                <w:rFonts w:ascii="DINRoundOT" w:hAnsi="DINRoundOT" w:cs="DINRoundOT"/>
                <w:sz w:val="18"/>
                <w:szCs w:val="18"/>
              </w:rPr>
              <w:t>busgets</w:t>
            </w:r>
            <w:proofErr w:type="spellEnd"/>
            <w:r w:rsidR="00803DDD">
              <w:rPr>
                <w:rFonts w:ascii="DINRoundOT" w:hAnsi="DINRoundOT" w:cs="DINRoundOT"/>
                <w:sz w:val="18"/>
                <w:szCs w:val="18"/>
              </w:rPr>
              <w:t>.</w:t>
            </w:r>
          </w:p>
          <w:p w14:paraId="329012AD" w14:textId="3FC05438" w:rsidR="00CE2DA8" w:rsidRPr="00330354" w:rsidRDefault="00F12C34" w:rsidP="007951AC">
            <w:pPr>
              <w:pStyle w:val="ListParagraph"/>
              <w:numPr>
                <w:ilvl w:val="0"/>
                <w:numId w:val="38"/>
              </w:numPr>
              <w:tabs>
                <w:tab w:val="left" w:pos="432"/>
              </w:tabs>
              <w:rPr>
                <w:rFonts w:ascii="DINRoundOT" w:hAnsi="DINRoundOT" w:cs="DINRoundOT"/>
                <w:sz w:val="18"/>
                <w:szCs w:val="18"/>
              </w:rPr>
            </w:pPr>
            <w:r w:rsidRPr="00330354">
              <w:rPr>
                <w:rFonts w:ascii="DINRoundOT" w:hAnsi="DINRoundOT" w:cs="DINRoundOT"/>
                <w:sz w:val="18"/>
                <w:szCs w:val="18"/>
              </w:rPr>
              <w:t xml:space="preserve">Support the FM </w:t>
            </w:r>
            <w:r w:rsidR="004D0FA9">
              <w:rPr>
                <w:rFonts w:ascii="DINRoundOT" w:hAnsi="DINRoundOT" w:cs="DINRoundOT"/>
                <w:sz w:val="18"/>
                <w:szCs w:val="18"/>
              </w:rPr>
              <w:t xml:space="preserve">team </w:t>
            </w:r>
            <w:r w:rsidRPr="00330354">
              <w:rPr>
                <w:rFonts w:ascii="DINRoundOT" w:hAnsi="DINRoundOT" w:cs="DINRoundOT"/>
                <w:sz w:val="18"/>
                <w:szCs w:val="18"/>
              </w:rPr>
              <w:t xml:space="preserve">with all </w:t>
            </w:r>
            <w:proofErr w:type="gramStart"/>
            <w:r w:rsidRPr="00330354">
              <w:rPr>
                <w:rFonts w:ascii="DINRoundOT" w:hAnsi="DINRoundOT" w:cs="DINRoundOT"/>
                <w:sz w:val="18"/>
                <w:szCs w:val="18"/>
              </w:rPr>
              <w:t>project</w:t>
            </w:r>
            <w:proofErr w:type="gramEnd"/>
            <w:r w:rsidRPr="00330354">
              <w:rPr>
                <w:rFonts w:ascii="DINRoundOT" w:hAnsi="DINRoundOT" w:cs="DINRoundOT"/>
                <w:sz w:val="18"/>
                <w:szCs w:val="18"/>
              </w:rPr>
              <w:t xml:space="preserve"> related activity including financial, administration and </w:t>
            </w:r>
            <w:r w:rsidR="004D0FA9">
              <w:rPr>
                <w:rFonts w:ascii="DINRoundOT" w:hAnsi="DINRoundOT" w:cs="DINRoundOT"/>
                <w:sz w:val="18"/>
                <w:szCs w:val="18"/>
              </w:rPr>
              <w:t>coordination</w:t>
            </w:r>
            <w:r w:rsidR="0034251B">
              <w:rPr>
                <w:rFonts w:ascii="DINRoundOT" w:hAnsi="DINRoundOT" w:cs="DINRoundOT"/>
                <w:sz w:val="18"/>
                <w:szCs w:val="18"/>
              </w:rPr>
              <w:t>.</w:t>
            </w:r>
          </w:p>
          <w:p w14:paraId="182E1ADE" w14:textId="561C51CC" w:rsidR="00795798" w:rsidRPr="00330354" w:rsidRDefault="00795798" w:rsidP="007951AC">
            <w:pPr>
              <w:pStyle w:val="ListParagraph"/>
              <w:numPr>
                <w:ilvl w:val="0"/>
                <w:numId w:val="38"/>
              </w:numPr>
              <w:tabs>
                <w:tab w:val="left" w:pos="432"/>
              </w:tabs>
              <w:rPr>
                <w:rFonts w:ascii="DINRoundOT" w:hAnsi="DINRoundOT" w:cs="DINRoundOT"/>
                <w:sz w:val="18"/>
                <w:szCs w:val="18"/>
              </w:rPr>
            </w:pPr>
            <w:r w:rsidRPr="00330354">
              <w:rPr>
                <w:rFonts w:ascii="DINRoundOT" w:hAnsi="DINRoundOT" w:cs="DINRoundOT"/>
                <w:sz w:val="18"/>
                <w:szCs w:val="18"/>
              </w:rPr>
              <w:t xml:space="preserve">Support the FM </w:t>
            </w:r>
            <w:r w:rsidR="0034251B">
              <w:rPr>
                <w:rFonts w:ascii="DINRoundOT" w:hAnsi="DINRoundOT" w:cs="DINRoundOT"/>
                <w:sz w:val="18"/>
                <w:szCs w:val="18"/>
              </w:rPr>
              <w:t xml:space="preserve">team </w:t>
            </w:r>
            <w:r w:rsidRPr="00330354">
              <w:rPr>
                <w:rFonts w:ascii="DINRoundOT" w:hAnsi="DINRoundOT" w:cs="DINRoundOT"/>
                <w:sz w:val="18"/>
                <w:szCs w:val="18"/>
              </w:rPr>
              <w:t>with all H&amp;S</w:t>
            </w:r>
            <w:r w:rsidR="00297750" w:rsidRPr="00330354">
              <w:rPr>
                <w:rFonts w:ascii="DINRoundOT" w:hAnsi="DINRoundOT" w:cs="DINRoundOT"/>
                <w:sz w:val="18"/>
                <w:szCs w:val="18"/>
              </w:rPr>
              <w:t xml:space="preserve">, risk and </w:t>
            </w:r>
            <w:r w:rsidRPr="00330354">
              <w:rPr>
                <w:rFonts w:ascii="DINRoundOT" w:hAnsi="DINRoundOT" w:cs="DINRoundOT"/>
                <w:sz w:val="18"/>
                <w:szCs w:val="18"/>
              </w:rPr>
              <w:t>compliance related activity including auditing, reporting and follow up actions required to remain complian</w:t>
            </w:r>
            <w:r w:rsidR="004D0FA9">
              <w:rPr>
                <w:rFonts w:ascii="DINRoundOT" w:hAnsi="DINRoundOT" w:cs="DINRoundOT"/>
                <w:sz w:val="18"/>
                <w:szCs w:val="18"/>
              </w:rPr>
              <w:t>ce</w:t>
            </w:r>
            <w:r w:rsidR="003F7534">
              <w:rPr>
                <w:rFonts w:ascii="DINRoundOT" w:hAnsi="DINRoundOT" w:cs="DINRoundOT"/>
                <w:sz w:val="18"/>
                <w:szCs w:val="18"/>
              </w:rPr>
              <w:t>.</w:t>
            </w:r>
          </w:p>
          <w:p w14:paraId="56C6B24A" w14:textId="34AEA0AA" w:rsidR="00F12C34" w:rsidRPr="00330354" w:rsidRDefault="00F12C34" w:rsidP="007951AC">
            <w:pPr>
              <w:pStyle w:val="ListParagraph"/>
              <w:numPr>
                <w:ilvl w:val="0"/>
                <w:numId w:val="38"/>
              </w:numPr>
              <w:tabs>
                <w:tab w:val="left" w:pos="432"/>
              </w:tabs>
              <w:rPr>
                <w:rFonts w:ascii="DINRoundOT" w:hAnsi="DINRoundOT" w:cs="DINRoundOT"/>
                <w:sz w:val="18"/>
                <w:szCs w:val="18"/>
              </w:rPr>
            </w:pPr>
            <w:r w:rsidRPr="00330354">
              <w:rPr>
                <w:rFonts w:ascii="DINRoundOT" w:hAnsi="DINRoundOT" w:cs="DINRoundOT"/>
                <w:sz w:val="18"/>
                <w:szCs w:val="18"/>
              </w:rPr>
              <w:t xml:space="preserve">Support the </w:t>
            </w:r>
            <w:r w:rsidR="00330354">
              <w:rPr>
                <w:rFonts w:ascii="DINRoundOT" w:hAnsi="DINRoundOT" w:cs="DINRoundOT"/>
                <w:sz w:val="18"/>
                <w:szCs w:val="18"/>
              </w:rPr>
              <w:t>FM Management team</w:t>
            </w:r>
            <w:r w:rsidRPr="00330354">
              <w:rPr>
                <w:rFonts w:ascii="DINRoundOT" w:hAnsi="DINRoundOT" w:cs="DINRoundOT"/>
                <w:sz w:val="18"/>
                <w:szCs w:val="18"/>
              </w:rPr>
              <w:t xml:space="preserve"> w</w:t>
            </w:r>
            <w:r w:rsidR="00795798" w:rsidRPr="00330354">
              <w:rPr>
                <w:rFonts w:ascii="DINRoundOT" w:hAnsi="DINRoundOT" w:cs="DINRoundOT"/>
                <w:sz w:val="18"/>
                <w:szCs w:val="18"/>
              </w:rPr>
              <w:t xml:space="preserve">ith </w:t>
            </w:r>
            <w:r w:rsidRPr="00330354">
              <w:rPr>
                <w:rFonts w:ascii="DINRoundOT" w:hAnsi="DINRoundOT" w:cs="DINRoundOT"/>
                <w:sz w:val="18"/>
                <w:szCs w:val="18"/>
              </w:rPr>
              <w:t xml:space="preserve">operational day to day requests in relation to </w:t>
            </w:r>
            <w:r w:rsidR="000445F9">
              <w:rPr>
                <w:rFonts w:ascii="DINRoundOT" w:hAnsi="DINRoundOT" w:cs="DINRoundOT"/>
                <w:sz w:val="18"/>
                <w:szCs w:val="18"/>
              </w:rPr>
              <w:t>P</w:t>
            </w:r>
            <w:r w:rsidRPr="00330354">
              <w:rPr>
                <w:rFonts w:ascii="DINRoundOT" w:hAnsi="DINRoundOT" w:cs="DINRoundOT"/>
                <w:sz w:val="18"/>
                <w:szCs w:val="18"/>
              </w:rPr>
              <w:t xml:space="preserve">roperty </w:t>
            </w:r>
            <w:r w:rsidR="000445F9">
              <w:rPr>
                <w:rFonts w:ascii="DINRoundOT" w:hAnsi="DINRoundOT" w:cs="DINRoundOT"/>
                <w:sz w:val="18"/>
                <w:szCs w:val="18"/>
              </w:rPr>
              <w:t>M</w:t>
            </w:r>
            <w:r w:rsidRPr="00330354">
              <w:rPr>
                <w:rFonts w:ascii="DINRoundOT" w:hAnsi="DINRoundOT" w:cs="DINRoundOT"/>
                <w:sz w:val="18"/>
                <w:szCs w:val="18"/>
              </w:rPr>
              <w:t xml:space="preserve">anagement and Facilities </w:t>
            </w:r>
            <w:r w:rsidR="000445F9">
              <w:rPr>
                <w:rFonts w:ascii="DINRoundOT" w:hAnsi="DINRoundOT" w:cs="DINRoundOT"/>
                <w:sz w:val="18"/>
                <w:szCs w:val="18"/>
              </w:rPr>
              <w:t>M</w:t>
            </w:r>
            <w:r w:rsidRPr="00330354">
              <w:rPr>
                <w:rFonts w:ascii="DINRoundOT" w:hAnsi="DINRoundOT" w:cs="DINRoundOT"/>
                <w:sz w:val="18"/>
                <w:szCs w:val="18"/>
              </w:rPr>
              <w:t xml:space="preserve">anagement </w:t>
            </w:r>
            <w:r w:rsidR="00795798" w:rsidRPr="00330354">
              <w:rPr>
                <w:rFonts w:ascii="DINRoundOT" w:hAnsi="DINRoundOT" w:cs="DINRoundOT"/>
                <w:sz w:val="18"/>
                <w:szCs w:val="18"/>
              </w:rPr>
              <w:t xml:space="preserve">such as </w:t>
            </w:r>
            <w:r w:rsidR="008E2829">
              <w:rPr>
                <w:rFonts w:ascii="DINRoundOT" w:hAnsi="DINRoundOT" w:cs="DINRoundOT"/>
                <w:sz w:val="18"/>
                <w:szCs w:val="18"/>
              </w:rPr>
              <w:t>rates</w:t>
            </w:r>
            <w:r w:rsidR="00795798" w:rsidRPr="00330354">
              <w:rPr>
                <w:rFonts w:ascii="DINRoundOT" w:hAnsi="DINRoundOT" w:cs="DINRoundOT"/>
                <w:sz w:val="18"/>
                <w:szCs w:val="18"/>
              </w:rPr>
              <w:t xml:space="preserve"> requests, lease management</w:t>
            </w:r>
            <w:r w:rsidR="00135999">
              <w:rPr>
                <w:rFonts w:ascii="DINRoundOT" w:hAnsi="DINRoundOT" w:cs="DINRoundOT"/>
                <w:sz w:val="18"/>
                <w:szCs w:val="18"/>
              </w:rPr>
              <w:t xml:space="preserve">, utilities </w:t>
            </w:r>
            <w:r w:rsidR="00795798" w:rsidRPr="00330354">
              <w:rPr>
                <w:rFonts w:ascii="DINRoundOT" w:hAnsi="DINRoundOT" w:cs="DINRoundOT"/>
                <w:sz w:val="18"/>
                <w:szCs w:val="18"/>
              </w:rPr>
              <w:t>and supplier management</w:t>
            </w:r>
            <w:r w:rsidR="008E2829">
              <w:rPr>
                <w:rFonts w:ascii="DINRoundOT" w:hAnsi="DINRoundOT" w:cs="DINRoundOT"/>
                <w:sz w:val="18"/>
                <w:szCs w:val="18"/>
              </w:rPr>
              <w:t>.</w:t>
            </w:r>
          </w:p>
          <w:p w14:paraId="4736031B" w14:textId="2F9162C9" w:rsidR="00B60B9B" w:rsidRPr="00330354" w:rsidRDefault="00F12C34" w:rsidP="00F12C34">
            <w:pPr>
              <w:pStyle w:val="ListParagraph"/>
              <w:numPr>
                <w:ilvl w:val="0"/>
                <w:numId w:val="38"/>
              </w:numPr>
              <w:tabs>
                <w:tab w:val="left" w:pos="432"/>
              </w:tabs>
              <w:rPr>
                <w:rFonts w:ascii="DINRoundOT" w:hAnsi="DINRoundOT" w:cs="DINRoundOT"/>
                <w:sz w:val="18"/>
                <w:szCs w:val="18"/>
              </w:rPr>
            </w:pPr>
            <w:r w:rsidRPr="00330354">
              <w:rPr>
                <w:rFonts w:ascii="DINRoundOT" w:hAnsi="DINRoundOT" w:cs="DINRoundOT"/>
                <w:sz w:val="18"/>
                <w:szCs w:val="18"/>
              </w:rPr>
              <w:t xml:space="preserve">Support with the review and implementation of all </w:t>
            </w:r>
            <w:r w:rsidR="00CE2DA8" w:rsidRPr="00330354">
              <w:rPr>
                <w:rFonts w:ascii="DINRoundOT" w:hAnsi="DINRoundOT" w:cs="DINRoundOT"/>
                <w:sz w:val="18"/>
                <w:szCs w:val="18"/>
              </w:rPr>
              <w:t>company policies relating to Property &amp; Facilities Managemen</w:t>
            </w:r>
            <w:r w:rsidR="006611DB" w:rsidRPr="00330354">
              <w:rPr>
                <w:rFonts w:ascii="DINRoundOT" w:hAnsi="DINRoundOT" w:cs="DINRoundOT"/>
                <w:sz w:val="18"/>
                <w:szCs w:val="18"/>
              </w:rPr>
              <w:t>t and associated departments.</w:t>
            </w:r>
            <w:r w:rsidRPr="00330354">
              <w:rPr>
                <w:rFonts w:ascii="DINRoundOT" w:hAnsi="DINRoundOT" w:cs="DINRoundOT"/>
                <w:sz w:val="18"/>
                <w:szCs w:val="18"/>
              </w:rPr>
              <w:t xml:space="preserve"> Sharing information with third party suppliers and creating processes and procedures to support th</w:t>
            </w:r>
            <w:r w:rsidR="004675BB">
              <w:rPr>
                <w:rFonts w:ascii="DINRoundOT" w:hAnsi="DINRoundOT" w:cs="DINRoundOT"/>
                <w:sz w:val="18"/>
                <w:szCs w:val="18"/>
              </w:rPr>
              <w:t>e</w:t>
            </w:r>
            <w:r w:rsidRPr="00330354">
              <w:rPr>
                <w:rFonts w:ascii="DINRoundOT" w:hAnsi="DINRoundOT" w:cs="DINRoundOT"/>
                <w:sz w:val="18"/>
                <w:szCs w:val="18"/>
              </w:rPr>
              <w:t xml:space="preserve"> policies.</w:t>
            </w:r>
          </w:p>
          <w:p w14:paraId="04D83175" w14:textId="23400004" w:rsidR="0014532D" w:rsidRDefault="00DD3EF8" w:rsidP="007951AC">
            <w:pPr>
              <w:pStyle w:val="ListParagraph"/>
              <w:numPr>
                <w:ilvl w:val="0"/>
                <w:numId w:val="38"/>
              </w:numPr>
              <w:rPr>
                <w:rFonts w:ascii="DINRoundOT" w:hAnsi="DINRoundOT" w:cs="DINRoundOT"/>
                <w:sz w:val="18"/>
                <w:szCs w:val="18"/>
              </w:rPr>
            </w:pPr>
            <w:r>
              <w:rPr>
                <w:rFonts w:ascii="DINRoundOT" w:hAnsi="DINRoundOT" w:cs="DINRoundOT"/>
                <w:sz w:val="18"/>
                <w:szCs w:val="18"/>
              </w:rPr>
              <w:t>Support in the preparation of`</w:t>
            </w:r>
            <w:r w:rsidR="00795798" w:rsidRPr="00330354">
              <w:rPr>
                <w:rFonts w:ascii="DINRoundOT" w:hAnsi="DINRoundOT" w:cs="DINRoundOT"/>
                <w:sz w:val="18"/>
                <w:szCs w:val="18"/>
              </w:rPr>
              <w:t xml:space="preserve"> proposals, presentations </w:t>
            </w:r>
            <w:r w:rsidR="00297750" w:rsidRPr="00330354">
              <w:rPr>
                <w:rFonts w:ascii="DINRoundOT" w:hAnsi="DINRoundOT" w:cs="DINRoundOT"/>
                <w:sz w:val="18"/>
                <w:szCs w:val="18"/>
              </w:rPr>
              <w:t>and reports</w:t>
            </w:r>
            <w:r>
              <w:rPr>
                <w:rFonts w:ascii="DINRoundOT" w:hAnsi="DINRoundOT" w:cs="DINRoundOT"/>
                <w:sz w:val="18"/>
                <w:szCs w:val="18"/>
              </w:rPr>
              <w:t xml:space="preserve">. </w:t>
            </w:r>
          </w:p>
          <w:p w14:paraId="2D0D9649" w14:textId="60A5AEF8" w:rsidR="00077192" w:rsidRDefault="00E45038" w:rsidP="007951AC">
            <w:pPr>
              <w:pStyle w:val="ListParagraph"/>
              <w:numPr>
                <w:ilvl w:val="0"/>
                <w:numId w:val="38"/>
              </w:numPr>
              <w:rPr>
                <w:rFonts w:ascii="DINRoundOT" w:hAnsi="DINRoundOT" w:cs="DINRoundOT"/>
                <w:sz w:val="18"/>
                <w:szCs w:val="18"/>
              </w:rPr>
            </w:pPr>
            <w:r>
              <w:rPr>
                <w:rFonts w:ascii="DINRoundOT" w:hAnsi="DINRoundOT" w:cs="DINRoundOT"/>
                <w:sz w:val="18"/>
                <w:szCs w:val="18"/>
              </w:rPr>
              <w:t xml:space="preserve">Assist and promote with our company Environmental and Sustainable goals.  Supporting audits for our </w:t>
            </w:r>
            <w:r w:rsidR="00632C38">
              <w:rPr>
                <w:rFonts w:ascii="DINRoundOT" w:hAnsi="DINRoundOT" w:cs="DINRoundOT"/>
                <w:sz w:val="18"/>
                <w:szCs w:val="18"/>
              </w:rPr>
              <w:t xml:space="preserve">environmental memberships and affiliations. </w:t>
            </w:r>
          </w:p>
          <w:p w14:paraId="10E895CC" w14:textId="351A8991" w:rsidR="000001C4" w:rsidRPr="00330354" w:rsidRDefault="00795798" w:rsidP="00F12C34">
            <w:pPr>
              <w:pStyle w:val="ListParagraph"/>
              <w:numPr>
                <w:ilvl w:val="0"/>
                <w:numId w:val="38"/>
              </w:numPr>
              <w:rPr>
                <w:rFonts w:ascii="DINRoundOT" w:hAnsi="DINRoundOT" w:cs="DINRoundOT"/>
                <w:sz w:val="18"/>
                <w:szCs w:val="18"/>
              </w:rPr>
            </w:pPr>
            <w:r w:rsidRPr="00330354">
              <w:rPr>
                <w:rFonts w:ascii="DINRoundOT" w:hAnsi="DINRoundOT" w:cs="DINRoundOT"/>
                <w:sz w:val="18"/>
                <w:szCs w:val="18"/>
              </w:rPr>
              <w:t>Maintain the library of files and folders (hard and soft copies) of all Property &amp; Facilities related documentation</w:t>
            </w:r>
            <w:r w:rsidR="003F7534">
              <w:rPr>
                <w:rFonts w:ascii="DINRoundOT" w:hAnsi="DINRoundOT" w:cs="DINRoundOT"/>
                <w:sz w:val="18"/>
                <w:szCs w:val="18"/>
              </w:rPr>
              <w:t>.</w:t>
            </w:r>
          </w:p>
          <w:p w14:paraId="74EE1484" w14:textId="27F67606" w:rsidR="009B0DC2" w:rsidRPr="003F7534" w:rsidRDefault="00297750" w:rsidP="00795798">
            <w:pPr>
              <w:pStyle w:val="ListParagraph"/>
              <w:numPr>
                <w:ilvl w:val="0"/>
                <w:numId w:val="38"/>
              </w:numPr>
              <w:rPr>
                <w:rFonts w:ascii="DINRoundOT" w:hAnsi="DINRoundOT" w:cs="DINRoundOT"/>
                <w:sz w:val="18"/>
                <w:szCs w:val="18"/>
              </w:rPr>
            </w:pPr>
            <w:r w:rsidRPr="00330354">
              <w:rPr>
                <w:rFonts w:ascii="DINRoundOT" w:hAnsi="DINRoundOT" w:cs="DINRoundOT"/>
                <w:sz w:val="18"/>
                <w:szCs w:val="18"/>
              </w:rPr>
              <w:t>Maintain and update the department intranet pages as required</w:t>
            </w:r>
            <w:r w:rsidR="003F7534">
              <w:rPr>
                <w:rFonts w:ascii="DINRoundOT" w:hAnsi="DINRoundOT" w:cs="DINRoundOT"/>
                <w:sz w:val="18"/>
                <w:szCs w:val="18"/>
              </w:rPr>
              <w:t>.</w:t>
            </w:r>
          </w:p>
        </w:tc>
        <w:tc>
          <w:tcPr>
            <w:tcW w:w="3794" w:type="dxa"/>
            <w:shd w:val="clear" w:color="auto" w:fill="auto"/>
          </w:tcPr>
          <w:p w14:paraId="6C9602F0" w14:textId="19DD9058" w:rsidR="009B354B" w:rsidRPr="00321640" w:rsidRDefault="009B354B" w:rsidP="007951AC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Skills/Knowledge/Experience</w:t>
            </w:r>
          </w:p>
          <w:p w14:paraId="51FB9C1C" w14:textId="77777777" w:rsidR="009B354B" w:rsidRPr="00321640" w:rsidRDefault="009B354B" w:rsidP="007951AC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</w:p>
          <w:p w14:paraId="3CA0BFCE" w14:textId="4B5F196D" w:rsidR="007F0FE0" w:rsidRPr="00321640" w:rsidRDefault="00403A99" w:rsidP="007951AC">
            <w:pPr>
              <w:pStyle w:val="ListParagraph"/>
              <w:numPr>
                <w:ilvl w:val="0"/>
                <w:numId w:val="34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Previous experie</w:t>
            </w:r>
            <w:r w:rsidR="00444A5F" w:rsidRPr="0032164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nce </w:t>
            </w:r>
            <w:r w:rsidR="0086634F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of </w:t>
            </w:r>
            <w:r w:rsidR="0079579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working with Facilities Management environment</w:t>
            </w:r>
            <w:r w:rsidR="00B442E1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 ideal but not essential.</w:t>
            </w:r>
          </w:p>
          <w:p w14:paraId="7DEB0F4F" w14:textId="09769132" w:rsidR="00403A99" w:rsidRPr="00321640" w:rsidRDefault="00444A5F" w:rsidP="007951AC">
            <w:pPr>
              <w:pStyle w:val="ListParagraph"/>
              <w:numPr>
                <w:ilvl w:val="0"/>
                <w:numId w:val="34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Experience of </w:t>
            </w:r>
            <w:r w:rsidR="0079579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liaising with </w:t>
            </w:r>
            <w:r w:rsidR="00B442E1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external parties to support </w:t>
            </w:r>
            <w:r w:rsidR="00782236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communication with </w:t>
            </w:r>
            <w:r w:rsidR="00403A99" w:rsidRPr="0032164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supplier</w:t>
            </w:r>
            <w:r w:rsidR="0079579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s</w:t>
            </w:r>
            <w:r w:rsidR="00330354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, agents and </w:t>
            </w:r>
            <w:r w:rsidR="00782236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contractors.</w:t>
            </w:r>
          </w:p>
          <w:p w14:paraId="3DB742DC" w14:textId="24ACCEC2" w:rsidR="00403A99" w:rsidRPr="00321640" w:rsidRDefault="00306EA8" w:rsidP="007951AC">
            <w:pPr>
              <w:pStyle w:val="ListParagraph"/>
              <w:numPr>
                <w:ilvl w:val="0"/>
                <w:numId w:val="34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Excellent </w:t>
            </w:r>
            <w:r w:rsidR="0029775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organisation and </w:t>
            </w:r>
            <w:r w:rsidR="00330354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time management skills</w:t>
            </w:r>
            <w:r w:rsidR="00782236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.</w:t>
            </w:r>
          </w:p>
          <w:p w14:paraId="3A8CC0D2" w14:textId="11A4558A" w:rsidR="00403A99" w:rsidRPr="00321640" w:rsidRDefault="00403A99" w:rsidP="007951AC">
            <w:pPr>
              <w:pStyle w:val="ListParagraph"/>
              <w:numPr>
                <w:ilvl w:val="0"/>
                <w:numId w:val="34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Exper</w:t>
            </w:r>
            <w:r w:rsidR="00444A5F" w:rsidRPr="0032164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ience in</w:t>
            </w:r>
            <w:r w:rsidRPr="0032164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 using fi</w:t>
            </w:r>
            <w:r w:rsidR="00306EA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nance software</w:t>
            </w:r>
            <w:r w:rsidRPr="0032164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782236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preferred. </w:t>
            </w:r>
          </w:p>
          <w:p w14:paraId="44CE1C65" w14:textId="5BD4049C" w:rsidR="00403A99" w:rsidRPr="00321640" w:rsidRDefault="00403A99" w:rsidP="007951AC">
            <w:pPr>
              <w:pStyle w:val="ListParagraph"/>
              <w:numPr>
                <w:ilvl w:val="0"/>
                <w:numId w:val="34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Excellent communication skills both written and verbal</w:t>
            </w:r>
            <w:r w:rsidR="00594926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.</w:t>
            </w:r>
          </w:p>
          <w:p w14:paraId="32241BF2" w14:textId="16F6ED8F" w:rsidR="00403A99" w:rsidRDefault="00795798" w:rsidP="007951AC">
            <w:pPr>
              <w:pStyle w:val="ListParagraph"/>
              <w:numPr>
                <w:ilvl w:val="0"/>
                <w:numId w:val="34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Intermediate level skills in </w:t>
            </w:r>
            <w:r w:rsidR="00FF36CC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E</w:t>
            </w:r>
            <w:r w:rsidR="00403A99" w:rsidRPr="0032164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xcel, </w:t>
            </w:r>
            <w:r w:rsidR="00FF36CC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W</w:t>
            </w:r>
            <w:r w:rsidR="00403A99" w:rsidRPr="0032164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ord, </w:t>
            </w:r>
            <w:r w:rsidR="00FF36CC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and P</w:t>
            </w:r>
            <w:r w:rsidR="00403A99" w:rsidRPr="0032164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ower</w:t>
            </w:r>
            <w:r w:rsidR="00FF36CC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P</w:t>
            </w:r>
            <w:r w:rsidR="00403A99" w:rsidRPr="0032164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oint</w:t>
            </w:r>
            <w:r w:rsidR="00FF36CC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.</w:t>
            </w:r>
          </w:p>
          <w:p w14:paraId="6D674A05" w14:textId="18A26619" w:rsidR="00403A99" w:rsidRDefault="00FF36CC" w:rsidP="007951AC">
            <w:pPr>
              <w:pStyle w:val="ListParagraph"/>
              <w:numPr>
                <w:ilvl w:val="0"/>
                <w:numId w:val="34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Overview</w:t>
            </w:r>
            <w:r w:rsidR="0079579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 of project management</w:t>
            </w:r>
            <w:r w:rsidR="00DD1C69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, </w:t>
            </w:r>
            <w:r w:rsidR="00594926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preferred.</w:t>
            </w:r>
          </w:p>
          <w:p w14:paraId="52D26D55" w14:textId="330B8402" w:rsidR="00306EA8" w:rsidRPr="00297750" w:rsidRDefault="00795798" w:rsidP="00297750">
            <w:pPr>
              <w:pStyle w:val="ListParagraph"/>
              <w:numPr>
                <w:ilvl w:val="0"/>
                <w:numId w:val="34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Able to articulate and analyse data to present in a reporting format</w:t>
            </w:r>
            <w:r w:rsidR="00594926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.</w:t>
            </w:r>
          </w:p>
          <w:p w14:paraId="425661EF" w14:textId="37B75F1C" w:rsidR="00306EA8" w:rsidRDefault="00306EA8" w:rsidP="007951AC">
            <w:pPr>
              <w:pStyle w:val="ListParagraph"/>
              <w:numPr>
                <w:ilvl w:val="0"/>
                <w:numId w:val="34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Able to assimilate information and</w:t>
            </w:r>
            <w:r w:rsidR="0029775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 share findings</w:t>
            </w:r>
            <w:r w:rsidR="00594926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.</w:t>
            </w:r>
          </w:p>
          <w:p w14:paraId="148A364C" w14:textId="796DF465" w:rsidR="00330354" w:rsidRPr="00E320A6" w:rsidRDefault="00330354" w:rsidP="007951AC">
            <w:pPr>
              <w:pStyle w:val="ListParagraph"/>
              <w:numPr>
                <w:ilvl w:val="0"/>
                <w:numId w:val="34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Able to Accurately present and communicate information</w:t>
            </w:r>
            <w:r w:rsidR="00594926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556216EF" w14:textId="77777777" w:rsidR="005C0DC9" w:rsidRDefault="005C0DC9" w:rsidP="007951AC">
            <w:pPr>
              <w:rPr>
                <w:rFonts w:ascii="DINRoundOT" w:hAnsi="DINRoundOT" w:cs="DINRoundOT"/>
                <w:b/>
                <w:bCs/>
                <w:color w:val="000000" w:themeColor="text1"/>
                <w:sz w:val="18"/>
                <w:szCs w:val="18"/>
              </w:rPr>
            </w:pPr>
          </w:p>
          <w:p w14:paraId="713D10A6" w14:textId="2C445AF4" w:rsidR="00306097" w:rsidRPr="00321640" w:rsidRDefault="007F0FE0" w:rsidP="007951AC">
            <w:pPr>
              <w:rPr>
                <w:rFonts w:ascii="DINRoundOT" w:hAnsi="DINRoundOT" w:cs="DINRoundOT"/>
                <w:b/>
                <w:bCs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b/>
                <w:bCs/>
                <w:color w:val="000000" w:themeColor="text1"/>
                <w:sz w:val="18"/>
                <w:szCs w:val="18"/>
              </w:rPr>
              <w:t xml:space="preserve">Personal Attributes: </w:t>
            </w:r>
          </w:p>
          <w:p w14:paraId="579AC7BD" w14:textId="5B0DD0A6" w:rsidR="009B354B" w:rsidRPr="00321640" w:rsidRDefault="009B354B" w:rsidP="007951AC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</w:p>
          <w:p w14:paraId="65B6F121" w14:textId="337C6E52" w:rsidR="00795798" w:rsidRPr="00795798" w:rsidRDefault="00403A99" w:rsidP="00795798">
            <w:pPr>
              <w:pStyle w:val="ListParagraph"/>
              <w:numPr>
                <w:ilvl w:val="0"/>
                <w:numId w:val="36"/>
              </w:num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Able to communicate at all levels</w:t>
            </w:r>
            <w:r w:rsidR="0059492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.</w:t>
            </w:r>
          </w:p>
          <w:p w14:paraId="0257DA33" w14:textId="47A11415" w:rsidR="00C40592" w:rsidRPr="00E320A6" w:rsidRDefault="003B2B38" w:rsidP="007951AC">
            <w:pPr>
              <w:pStyle w:val="ListParagraph"/>
              <w:numPr>
                <w:ilvl w:val="0"/>
                <w:numId w:val="36"/>
              </w:num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E320A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Positive</w:t>
            </w:r>
            <w:r w:rsidR="008A4291" w:rsidRPr="00E320A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,</w:t>
            </w:r>
            <w:r w:rsidRPr="00E320A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</w:t>
            </w:r>
            <w:r w:rsidR="00C40592" w:rsidRPr="00E320A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Proactive</w:t>
            </w:r>
            <w:r w:rsidRPr="00E320A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</w:t>
            </w:r>
            <w:r w:rsidR="008A4291" w:rsidRPr="00E320A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&amp;</w:t>
            </w:r>
            <w:r w:rsidRPr="00E320A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‘can do’ attitude</w:t>
            </w:r>
            <w:r w:rsidR="0059492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.</w:t>
            </w:r>
          </w:p>
          <w:p w14:paraId="66E143DE" w14:textId="098C50BC" w:rsidR="00795798" w:rsidRPr="00795798" w:rsidRDefault="008A4291" w:rsidP="00795798">
            <w:pPr>
              <w:pStyle w:val="ListParagraph"/>
              <w:numPr>
                <w:ilvl w:val="0"/>
                <w:numId w:val="36"/>
              </w:num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E320A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Good customer service skills with a willingness to go above and beyond </w:t>
            </w:r>
            <w:r w:rsidR="007666BF" w:rsidRPr="00E320A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to exceed expectation</w:t>
            </w:r>
            <w:r w:rsidR="0059492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.</w:t>
            </w:r>
          </w:p>
          <w:p w14:paraId="5A764FE4" w14:textId="6701ED5F" w:rsidR="00795798" w:rsidRPr="005C0DC9" w:rsidRDefault="00795798" w:rsidP="007951AC">
            <w:pPr>
              <w:pStyle w:val="ListParagraph"/>
              <w:numPr>
                <w:ilvl w:val="0"/>
                <w:numId w:val="36"/>
              </w:num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Sound organisational methodology and approach to work</w:t>
            </w:r>
            <w:r w:rsidR="0059492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.</w:t>
            </w:r>
          </w:p>
          <w:p w14:paraId="154E1C8B" w14:textId="77777777" w:rsidR="005C0DC9" w:rsidRDefault="005C0DC9" w:rsidP="007951AC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</w:p>
          <w:p w14:paraId="1856E9B5" w14:textId="2F16B5ED" w:rsidR="009B354B" w:rsidRPr="00321640" w:rsidRDefault="00CF623E" w:rsidP="007951AC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Qualifications/FC</w:t>
            </w:r>
            <w:r w:rsidR="009B354B" w:rsidRPr="00321640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A:</w:t>
            </w:r>
          </w:p>
          <w:p w14:paraId="466C110D" w14:textId="2B28FC17" w:rsidR="004A0618" w:rsidRDefault="00AC24B0" w:rsidP="007951AC">
            <w:pPr>
              <w:pStyle w:val="ListParagraph"/>
              <w:numPr>
                <w:ilvl w:val="0"/>
                <w:numId w:val="37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IOSH</w:t>
            </w:r>
            <w:r w:rsidR="004A061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 or </w:t>
            </w:r>
            <w: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NEBOSH</w:t>
            </w:r>
            <w:r w:rsidR="004A061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 preferred</w:t>
            </w:r>
            <w: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 but not essential</w:t>
            </w:r>
          </w:p>
          <w:p w14:paraId="595092E7" w14:textId="485D82B4" w:rsidR="00254BCF" w:rsidRPr="00321640" w:rsidRDefault="009274B6" w:rsidP="007951AC">
            <w:pPr>
              <w:pStyle w:val="ListParagraph"/>
              <w:numPr>
                <w:ilvl w:val="0"/>
                <w:numId w:val="37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Opportunity to learn and obtain </w:t>
            </w:r>
            <w:r w:rsidR="004A061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a </w:t>
            </w:r>
            <w:r w:rsidR="00444A5F" w:rsidRPr="0032164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BIFM </w:t>
            </w:r>
            <w:r w:rsidR="00B2254F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Member</w:t>
            </w:r>
            <w:r w:rsidR="004A061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ship</w:t>
            </w:r>
            <w:r w:rsidR="00254BCF" w:rsidRPr="0032164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 (or equivalent)</w:t>
            </w:r>
          </w:p>
          <w:p w14:paraId="4FF1CA3B" w14:textId="0908505B" w:rsidR="00444A5F" w:rsidRPr="005C0DC9" w:rsidRDefault="00444A5F" w:rsidP="005C0DC9">
            <w:p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</w:tcPr>
          <w:p w14:paraId="52329C44" w14:textId="77777777" w:rsidR="00C53ABA" w:rsidRPr="00321640" w:rsidRDefault="00C53ABA" w:rsidP="00C53ABA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Capabilities/Strengths:</w:t>
            </w:r>
          </w:p>
          <w:p w14:paraId="7AA1ACB9" w14:textId="77777777" w:rsidR="00C53ABA" w:rsidRPr="00321640" w:rsidRDefault="00C53ABA" w:rsidP="00C53ABA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</w:p>
          <w:p w14:paraId="276C351D" w14:textId="77777777" w:rsidR="00C53ABA" w:rsidRPr="00321640" w:rsidRDefault="00C53ABA" w:rsidP="00C53ABA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Core competencies:</w:t>
            </w:r>
          </w:p>
          <w:p w14:paraId="7D3E4F68" w14:textId="77777777" w:rsidR="00C53ABA" w:rsidRPr="00321640" w:rsidRDefault="00C53ABA" w:rsidP="00C53ABA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</w:p>
          <w:p w14:paraId="5A79399F" w14:textId="77777777" w:rsidR="00C53ABA" w:rsidRPr="00321640" w:rsidRDefault="00C53ABA" w:rsidP="00C53ABA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Achievement Drive </w:t>
            </w: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Level 3</w:t>
            </w:r>
          </w:p>
          <w:p w14:paraId="77A477E1" w14:textId="77777777" w:rsidR="00C53ABA" w:rsidRPr="00321640" w:rsidRDefault="00C53ABA" w:rsidP="00C53ABA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Building Relationships </w:t>
            </w: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Level 3</w:t>
            </w:r>
          </w:p>
          <w:p w14:paraId="7B97DAE3" w14:textId="77777777" w:rsidR="00C53ABA" w:rsidRPr="00321640" w:rsidRDefault="00C53ABA" w:rsidP="00C53ABA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Commercial Awareness </w:t>
            </w: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Level 2</w:t>
            </w:r>
          </w:p>
          <w:p w14:paraId="0BB522E4" w14:textId="77777777" w:rsidR="00C53ABA" w:rsidRPr="00321640" w:rsidRDefault="00C53ABA" w:rsidP="00C53ABA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Continuous Improvement</w:t>
            </w: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</w:t>
            </w: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Level 3</w:t>
            </w:r>
          </w:p>
          <w:p w14:paraId="3F083203" w14:textId="77777777" w:rsidR="00C53ABA" w:rsidRPr="00321640" w:rsidRDefault="00C53ABA" w:rsidP="00C53ABA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Customer Focus</w:t>
            </w: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</w:t>
            </w: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Level 3</w:t>
            </w:r>
          </w:p>
          <w:p w14:paraId="387364DF" w14:textId="77777777" w:rsidR="00C53ABA" w:rsidRPr="00321640" w:rsidRDefault="00C53ABA" w:rsidP="00C53ABA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Developing Self &amp; Others</w:t>
            </w: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</w:t>
            </w: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Level 2</w:t>
            </w:r>
          </w:p>
          <w:p w14:paraId="3DF1994D" w14:textId="77777777" w:rsidR="00C53ABA" w:rsidRPr="00321640" w:rsidRDefault="00C53ABA" w:rsidP="00C53ABA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Interpersonal &amp; Influencing Skills</w:t>
            </w: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</w:t>
            </w: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Level 2</w:t>
            </w:r>
          </w:p>
          <w:p w14:paraId="7892F417" w14:textId="77777777" w:rsidR="00C53ABA" w:rsidRPr="00321640" w:rsidRDefault="00C53ABA" w:rsidP="00C53ABA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Judgement &amp; Decision-Making</w:t>
            </w: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Level 2</w:t>
            </w:r>
          </w:p>
          <w:p w14:paraId="312BE523" w14:textId="26446358" w:rsidR="006848D6" w:rsidRPr="003F7534" w:rsidRDefault="00C53ABA" w:rsidP="003F7534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Team Working</w:t>
            </w: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</w:t>
            </w:r>
            <w:r w:rsidRPr="0032164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Level 3</w:t>
            </w:r>
          </w:p>
        </w:tc>
      </w:tr>
    </w:tbl>
    <w:p w14:paraId="0588CE93" w14:textId="08A2644C" w:rsidR="0000539E" w:rsidRPr="005C0DC9" w:rsidRDefault="00C71352" w:rsidP="005C0DC9">
      <w:pPr>
        <w:tabs>
          <w:tab w:val="left" w:pos="1227"/>
        </w:tabs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noProof/>
          <w:color w:val="000000" w:themeColor="text1"/>
          <w:sz w:val="18"/>
          <w:szCs w:val="18"/>
          <w:lang w:eastAsia="en-GB"/>
        </w:rPr>
        <w:drawing>
          <wp:anchor distT="0" distB="0" distL="114300" distR="114300" simplePos="0" relativeHeight="251659264" behindDoc="0" locked="0" layoutInCell="1" allowOverlap="1" wp14:anchorId="6C698DE1" wp14:editId="2874DE96">
            <wp:simplePos x="0" y="0"/>
            <wp:positionH relativeFrom="column">
              <wp:posOffset>8463280</wp:posOffset>
            </wp:positionH>
            <wp:positionV relativeFrom="paragraph">
              <wp:posOffset>-243693</wp:posOffset>
            </wp:positionV>
            <wp:extent cx="1076103" cy="584791"/>
            <wp:effectExtent l="19050" t="0" r="0" b="0"/>
            <wp:wrapNone/>
            <wp:docPr id="3" name="Picture 2" descr="RACmasterlogo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masterlogocmy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103" cy="58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539E" w:rsidRPr="005C0DC9" w:rsidSect="00E85526">
      <w:pgSz w:w="16838" w:h="11906" w:orient="landscape"/>
      <w:pgMar w:top="434" w:right="1440" w:bottom="899" w:left="1440" w:header="56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3AD93" w14:textId="77777777" w:rsidR="000221DE" w:rsidRDefault="000221DE" w:rsidP="009B354B">
      <w:r>
        <w:separator/>
      </w:r>
    </w:p>
  </w:endnote>
  <w:endnote w:type="continuationSeparator" w:id="0">
    <w:p w14:paraId="643331D1" w14:textId="77777777" w:rsidR="000221DE" w:rsidRDefault="000221DE" w:rsidP="009B3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RoundOT">
    <w:altName w:val="Calibri"/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8C9D7" w14:textId="77777777" w:rsidR="000221DE" w:rsidRDefault="000221DE" w:rsidP="009B354B">
      <w:r>
        <w:separator/>
      </w:r>
    </w:p>
  </w:footnote>
  <w:footnote w:type="continuationSeparator" w:id="0">
    <w:p w14:paraId="7C0536EE" w14:textId="77777777" w:rsidR="000221DE" w:rsidRDefault="000221DE" w:rsidP="009B35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4ADB4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9BEB0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CE3C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6EDBB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7049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60AB0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58B7E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78BB5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4A09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20BB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6"/>
    <w:multiLevelType w:val="multilevel"/>
    <w:tmpl w:val="894EE878"/>
    <w:lvl w:ilvl="0">
      <w:numFmt w:val="bullet"/>
      <w:lvlText w:val="·"/>
      <w:lvlJc w:val="left"/>
      <w:pPr>
        <w:tabs>
          <w:tab w:val="num" w:pos="252"/>
        </w:tabs>
        <w:ind w:left="252" w:firstLine="0"/>
      </w:pPr>
      <w:rPr>
        <w:rFonts w:ascii="Lucida Grande" w:eastAsia="ヒラギノ角ゴ Pro W3" w:hAnsi="Symbol" w:hint="default"/>
        <w:color w:val="6C6C6C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1" w15:restartNumberingAfterBreak="0">
    <w:nsid w:val="042538C6"/>
    <w:multiLevelType w:val="hybridMultilevel"/>
    <w:tmpl w:val="871227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515326E"/>
    <w:multiLevelType w:val="multilevel"/>
    <w:tmpl w:val="9E26B4E8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11533F8A"/>
    <w:multiLevelType w:val="hybridMultilevel"/>
    <w:tmpl w:val="278ED250"/>
    <w:lvl w:ilvl="0" w:tplc="941C81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2455B1"/>
    <w:multiLevelType w:val="hybridMultilevel"/>
    <w:tmpl w:val="3BDCF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FA2FCA"/>
    <w:multiLevelType w:val="hybridMultilevel"/>
    <w:tmpl w:val="4FA001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A8099F"/>
    <w:multiLevelType w:val="hybridMultilevel"/>
    <w:tmpl w:val="73FE5E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1BD1135"/>
    <w:multiLevelType w:val="hybridMultilevel"/>
    <w:tmpl w:val="B8C877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2D211D7"/>
    <w:multiLevelType w:val="hybridMultilevel"/>
    <w:tmpl w:val="47D04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FE655E"/>
    <w:multiLevelType w:val="hybridMultilevel"/>
    <w:tmpl w:val="167E2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8213DE"/>
    <w:multiLevelType w:val="hybridMultilevel"/>
    <w:tmpl w:val="A7EA5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A24E86"/>
    <w:multiLevelType w:val="hybridMultilevel"/>
    <w:tmpl w:val="4CD2A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7856FC"/>
    <w:multiLevelType w:val="hybridMultilevel"/>
    <w:tmpl w:val="6F14D866"/>
    <w:lvl w:ilvl="0" w:tplc="586A77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C530DC"/>
    <w:multiLevelType w:val="hybridMultilevel"/>
    <w:tmpl w:val="5C2A4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435074"/>
    <w:multiLevelType w:val="hybridMultilevel"/>
    <w:tmpl w:val="5CA8F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360F23"/>
    <w:multiLevelType w:val="hybridMultilevel"/>
    <w:tmpl w:val="E688A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107A7E"/>
    <w:multiLevelType w:val="hybridMultilevel"/>
    <w:tmpl w:val="32AEBC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975B90"/>
    <w:multiLevelType w:val="multilevel"/>
    <w:tmpl w:val="9E26B4E8"/>
    <w:numStyleLink w:val="ArticleSection"/>
  </w:abstractNum>
  <w:abstractNum w:abstractNumId="28" w15:restartNumberingAfterBreak="0">
    <w:nsid w:val="5E7B579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1972378"/>
    <w:multiLevelType w:val="hybridMultilevel"/>
    <w:tmpl w:val="3726F4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A0E6601"/>
    <w:multiLevelType w:val="hybridMultilevel"/>
    <w:tmpl w:val="F3C68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6A3443"/>
    <w:multiLevelType w:val="hybridMultilevel"/>
    <w:tmpl w:val="77CE8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6F6364"/>
    <w:multiLevelType w:val="hybridMultilevel"/>
    <w:tmpl w:val="683891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A7559C2"/>
    <w:multiLevelType w:val="hybridMultilevel"/>
    <w:tmpl w:val="6FA47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82172A"/>
    <w:multiLevelType w:val="hybridMultilevel"/>
    <w:tmpl w:val="EE04B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B45132"/>
    <w:multiLevelType w:val="hybridMultilevel"/>
    <w:tmpl w:val="DCDA14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CA4FD08">
      <w:numFmt w:val="bullet"/>
      <w:lvlText w:val="•"/>
      <w:lvlJc w:val="left"/>
      <w:pPr>
        <w:ind w:left="3105" w:hanging="2385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FBD64DC"/>
    <w:multiLevelType w:val="hybridMultilevel"/>
    <w:tmpl w:val="1004A6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B4C8C7E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6FC6296"/>
    <w:multiLevelType w:val="hybridMultilevel"/>
    <w:tmpl w:val="DEDC5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960E42"/>
    <w:multiLevelType w:val="multilevel"/>
    <w:tmpl w:val="9E26B4E8"/>
    <w:numStyleLink w:val="ArticleSection"/>
  </w:abstractNum>
  <w:abstractNum w:abstractNumId="39" w15:restartNumberingAfterBreak="0">
    <w:nsid w:val="7D9F09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 w16cid:durableId="1114405821">
    <w:abstractNumId w:val="39"/>
  </w:num>
  <w:num w:numId="2" w16cid:durableId="1394506523">
    <w:abstractNumId w:val="38"/>
  </w:num>
  <w:num w:numId="3" w16cid:durableId="1403480866">
    <w:abstractNumId w:val="28"/>
  </w:num>
  <w:num w:numId="4" w16cid:durableId="1577393874">
    <w:abstractNumId w:val="12"/>
  </w:num>
  <w:num w:numId="5" w16cid:durableId="1333407750">
    <w:abstractNumId w:val="27"/>
  </w:num>
  <w:num w:numId="6" w16cid:durableId="1477062389">
    <w:abstractNumId w:val="9"/>
  </w:num>
  <w:num w:numId="7" w16cid:durableId="1049063359">
    <w:abstractNumId w:val="7"/>
  </w:num>
  <w:num w:numId="8" w16cid:durableId="175586097">
    <w:abstractNumId w:val="6"/>
  </w:num>
  <w:num w:numId="9" w16cid:durableId="1724324724">
    <w:abstractNumId w:val="5"/>
  </w:num>
  <w:num w:numId="10" w16cid:durableId="1391076635">
    <w:abstractNumId w:val="4"/>
  </w:num>
  <w:num w:numId="11" w16cid:durableId="1741367903">
    <w:abstractNumId w:val="8"/>
  </w:num>
  <w:num w:numId="12" w16cid:durableId="1525365749">
    <w:abstractNumId w:val="3"/>
  </w:num>
  <w:num w:numId="13" w16cid:durableId="1190799551">
    <w:abstractNumId w:val="2"/>
  </w:num>
  <w:num w:numId="14" w16cid:durableId="656493634">
    <w:abstractNumId w:val="1"/>
  </w:num>
  <w:num w:numId="15" w16cid:durableId="965432957">
    <w:abstractNumId w:val="0"/>
  </w:num>
  <w:num w:numId="16" w16cid:durableId="1701781130">
    <w:abstractNumId w:val="13"/>
  </w:num>
  <w:num w:numId="17" w16cid:durableId="744838832">
    <w:abstractNumId w:val="10"/>
  </w:num>
  <w:num w:numId="18" w16cid:durableId="936208169">
    <w:abstractNumId w:val="20"/>
  </w:num>
  <w:num w:numId="19" w16cid:durableId="685205563">
    <w:abstractNumId w:val="25"/>
  </w:num>
  <w:num w:numId="20" w16cid:durableId="569466607">
    <w:abstractNumId w:val="36"/>
  </w:num>
  <w:num w:numId="21" w16cid:durableId="1251085696">
    <w:abstractNumId w:val="11"/>
  </w:num>
  <w:num w:numId="22" w16cid:durableId="1918519317">
    <w:abstractNumId w:val="35"/>
  </w:num>
  <w:num w:numId="23" w16cid:durableId="1934849698">
    <w:abstractNumId w:val="32"/>
  </w:num>
  <w:num w:numId="24" w16cid:durableId="2094473231">
    <w:abstractNumId w:val="16"/>
  </w:num>
  <w:num w:numId="25" w16cid:durableId="745298406">
    <w:abstractNumId w:val="17"/>
  </w:num>
  <w:num w:numId="26" w16cid:durableId="857624083">
    <w:abstractNumId w:val="30"/>
  </w:num>
  <w:num w:numId="27" w16cid:durableId="1311515769">
    <w:abstractNumId w:val="26"/>
  </w:num>
  <w:num w:numId="28" w16cid:durableId="1610745170">
    <w:abstractNumId w:val="14"/>
  </w:num>
  <w:num w:numId="29" w16cid:durableId="1229994352">
    <w:abstractNumId w:val="29"/>
  </w:num>
  <w:num w:numId="30" w16cid:durableId="204371341">
    <w:abstractNumId w:val="15"/>
  </w:num>
  <w:num w:numId="31" w16cid:durableId="604267166">
    <w:abstractNumId w:val="19"/>
  </w:num>
  <w:num w:numId="32" w16cid:durableId="169101338">
    <w:abstractNumId w:val="24"/>
  </w:num>
  <w:num w:numId="33" w16cid:durableId="525752424">
    <w:abstractNumId w:val="21"/>
  </w:num>
  <w:num w:numId="34" w16cid:durableId="1347059042">
    <w:abstractNumId w:val="23"/>
  </w:num>
  <w:num w:numId="35" w16cid:durableId="1294210390">
    <w:abstractNumId w:val="31"/>
  </w:num>
  <w:num w:numId="36" w16cid:durableId="1728337288">
    <w:abstractNumId w:val="18"/>
  </w:num>
  <w:num w:numId="37" w16cid:durableId="439640973">
    <w:abstractNumId w:val="33"/>
  </w:num>
  <w:num w:numId="38" w16cid:durableId="1561288094">
    <w:abstractNumId w:val="34"/>
  </w:num>
  <w:num w:numId="39" w16cid:durableId="255019459">
    <w:abstractNumId w:val="37"/>
  </w:num>
  <w:num w:numId="40" w16cid:durableId="196865528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NotTrackFormatting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splitPgBreakAndParaMark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354B"/>
    <w:rsid w:val="000001C4"/>
    <w:rsid w:val="00003523"/>
    <w:rsid w:val="00003A43"/>
    <w:rsid w:val="0000539E"/>
    <w:rsid w:val="000221DE"/>
    <w:rsid w:val="00033FA4"/>
    <w:rsid w:val="000445F9"/>
    <w:rsid w:val="00057D4B"/>
    <w:rsid w:val="0007091A"/>
    <w:rsid w:val="00077192"/>
    <w:rsid w:val="00082869"/>
    <w:rsid w:val="00084F20"/>
    <w:rsid w:val="000920E5"/>
    <w:rsid w:val="00095684"/>
    <w:rsid w:val="000A34B4"/>
    <w:rsid w:val="000A4510"/>
    <w:rsid w:val="000C5BE0"/>
    <w:rsid w:val="000D60BE"/>
    <w:rsid w:val="00100942"/>
    <w:rsid w:val="00102BFF"/>
    <w:rsid w:val="0010592F"/>
    <w:rsid w:val="00110218"/>
    <w:rsid w:val="0011181C"/>
    <w:rsid w:val="00115B83"/>
    <w:rsid w:val="001169B9"/>
    <w:rsid w:val="00125188"/>
    <w:rsid w:val="001330E1"/>
    <w:rsid w:val="00135999"/>
    <w:rsid w:val="0014059E"/>
    <w:rsid w:val="00140F20"/>
    <w:rsid w:val="0014532D"/>
    <w:rsid w:val="00152896"/>
    <w:rsid w:val="001541A3"/>
    <w:rsid w:val="00157616"/>
    <w:rsid w:val="00171F92"/>
    <w:rsid w:val="00175485"/>
    <w:rsid w:val="0018069B"/>
    <w:rsid w:val="001A11F0"/>
    <w:rsid w:val="001A39AF"/>
    <w:rsid w:val="001A7DA2"/>
    <w:rsid w:val="001B3D67"/>
    <w:rsid w:val="001B6F07"/>
    <w:rsid w:val="001C185F"/>
    <w:rsid w:val="001F7E91"/>
    <w:rsid w:val="00201F87"/>
    <w:rsid w:val="00205323"/>
    <w:rsid w:val="002067E3"/>
    <w:rsid w:val="00213E6F"/>
    <w:rsid w:val="00216507"/>
    <w:rsid w:val="00244D4A"/>
    <w:rsid w:val="002465E8"/>
    <w:rsid w:val="00246B53"/>
    <w:rsid w:val="002474C6"/>
    <w:rsid w:val="00254BCF"/>
    <w:rsid w:val="0026238D"/>
    <w:rsid w:val="002624F7"/>
    <w:rsid w:val="00267FF7"/>
    <w:rsid w:val="00270FB8"/>
    <w:rsid w:val="00272D8F"/>
    <w:rsid w:val="002763E6"/>
    <w:rsid w:val="002970A3"/>
    <w:rsid w:val="00297750"/>
    <w:rsid w:val="002A02FC"/>
    <w:rsid w:val="002A265E"/>
    <w:rsid w:val="002A69C1"/>
    <w:rsid w:val="002A6E97"/>
    <w:rsid w:val="002B3216"/>
    <w:rsid w:val="002B443F"/>
    <w:rsid w:val="002C4EAD"/>
    <w:rsid w:val="002C52DB"/>
    <w:rsid w:val="002D0443"/>
    <w:rsid w:val="002E3CB5"/>
    <w:rsid w:val="002E6BD5"/>
    <w:rsid w:val="00300217"/>
    <w:rsid w:val="00306097"/>
    <w:rsid w:val="00306EA8"/>
    <w:rsid w:val="00313D94"/>
    <w:rsid w:val="0031648D"/>
    <w:rsid w:val="00321640"/>
    <w:rsid w:val="00330354"/>
    <w:rsid w:val="00331EFB"/>
    <w:rsid w:val="00333A9C"/>
    <w:rsid w:val="0034251B"/>
    <w:rsid w:val="00342B46"/>
    <w:rsid w:val="003450D8"/>
    <w:rsid w:val="003658CD"/>
    <w:rsid w:val="003672FE"/>
    <w:rsid w:val="00373C59"/>
    <w:rsid w:val="00381C6C"/>
    <w:rsid w:val="0038214D"/>
    <w:rsid w:val="00384871"/>
    <w:rsid w:val="003A0EDC"/>
    <w:rsid w:val="003A22F5"/>
    <w:rsid w:val="003B2B38"/>
    <w:rsid w:val="003B5145"/>
    <w:rsid w:val="003E115B"/>
    <w:rsid w:val="003F5F6C"/>
    <w:rsid w:val="003F7534"/>
    <w:rsid w:val="00403A99"/>
    <w:rsid w:val="00415535"/>
    <w:rsid w:val="00430ADB"/>
    <w:rsid w:val="004441B0"/>
    <w:rsid w:val="00444A5F"/>
    <w:rsid w:val="004561C6"/>
    <w:rsid w:val="004675BB"/>
    <w:rsid w:val="00480F69"/>
    <w:rsid w:val="00481CB4"/>
    <w:rsid w:val="00486A32"/>
    <w:rsid w:val="00486D88"/>
    <w:rsid w:val="004943A6"/>
    <w:rsid w:val="004A0618"/>
    <w:rsid w:val="004A1118"/>
    <w:rsid w:val="004B0786"/>
    <w:rsid w:val="004C23FE"/>
    <w:rsid w:val="004C52C8"/>
    <w:rsid w:val="004C6B1F"/>
    <w:rsid w:val="004D0FA9"/>
    <w:rsid w:val="004D2AB3"/>
    <w:rsid w:val="004D5348"/>
    <w:rsid w:val="004D7393"/>
    <w:rsid w:val="004E0B08"/>
    <w:rsid w:val="004E78DE"/>
    <w:rsid w:val="004F537E"/>
    <w:rsid w:val="00513A02"/>
    <w:rsid w:val="00520DD6"/>
    <w:rsid w:val="0052588C"/>
    <w:rsid w:val="00532838"/>
    <w:rsid w:val="00536A81"/>
    <w:rsid w:val="005435C4"/>
    <w:rsid w:val="005479CA"/>
    <w:rsid w:val="00551080"/>
    <w:rsid w:val="00572D29"/>
    <w:rsid w:val="00594926"/>
    <w:rsid w:val="005A1D1E"/>
    <w:rsid w:val="005C0DC9"/>
    <w:rsid w:val="005C7870"/>
    <w:rsid w:val="005F6528"/>
    <w:rsid w:val="006016BB"/>
    <w:rsid w:val="00610D8C"/>
    <w:rsid w:val="0061470D"/>
    <w:rsid w:val="00632C38"/>
    <w:rsid w:val="006340DA"/>
    <w:rsid w:val="00650C60"/>
    <w:rsid w:val="00651A59"/>
    <w:rsid w:val="00655BA6"/>
    <w:rsid w:val="00656E01"/>
    <w:rsid w:val="006611DB"/>
    <w:rsid w:val="0066751F"/>
    <w:rsid w:val="006718E6"/>
    <w:rsid w:val="00681550"/>
    <w:rsid w:val="006848D6"/>
    <w:rsid w:val="006870CB"/>
    <w:rsid w:val="006A08FC"/>
    <w:rsid w:val="006A7964"/>
    <w:rsid w:val="006B3495"/>
    <w:rsid w:val="006C1805"/>
    <w:rsid w:val="006D78BE"/>
    <w:rsid w:val="006E7D44"/>
    <w:rsid w:val="00723F28"/>
    <w:rsid w:val="0072640A"/>
    <w:rsid w:val="007300D9"/>
    <w:rsid w:val="00735C94"/>
    <w:rsid w:val="00736E09"/>
    <w:rsid w:val="0075325A"/>
    <w:rsid w:val="0075447D"/>
    <w:rsid w:val="0075653D"/>
    <w:rsid w:val="007666BF"/>
    <w:rsid w:val="00776B08"/>
    <w:rsid w:val="00777819"/>
    <w:rsid w:val="007817A0"/>
    <w:rsid w:val="00782236"/>
    <w:rsid w:val="007908F6"/>
    <w:rsid w:val="007951AC"/>
    <w:rsid w:val="00795798"/>
    <w:rsid w:val="007B6940"/>
    <w:rsid w:val="007C7125"/>
    <w:rsid w:val="007D31E8"/>
    <w:rsid w:val="007D5D83"/>
    <w:rsid w:val="007F0FE0"/>
    <w:rsid w:val="00803DDD"/>
    <w:rsid w:val="00822AE1"/>
    <w:rsid w:val="008237D8"/>
    <w:rsid w:val="008270F0"/>
    <w:rsid w:val="00833175"/>
    <w:rsid w:val="008443A5"/>
    <w:rsid w:val="00856440"/>
    <w:rsid w:val="00856FF3"/>
    <w:rsid w:val="008605DB"/>
    <w:rsid w:val="00863C83"/>
    <w:rsid w:val="0086634F"/>
    <w:rsid w:val="008665DB"/>
    <w:rsid w:val="00872D71"/>
    <w:rsid w:val="00877CEB"/>
    <w:rsid w:val="00880E37"/>
    <w:rsid w:val="00886627"/>
    <w:rsid w:val="008A3811"/>
    <w:rsid w:val="008A4291"/>
    <w:rsid w:val="008B7ECE"/>
    <w:rsid w:val="008C1D37"/>
    <w:rsid w:val="008C6CB6"/>
    <w:rsid w:val="008D116C"/>
    <w:rsid w:val="008E2829"/>
    <w:rsid w:val="008F0D0E"/>
    <w:rsid w:val="008F5D26"/>
    <w:rsid w:val="008F7302"/>
    <w:rsid w:val="00915FE1"/>
    <w:rsid w:val="009274B6"/>
    <w:rsid w:val="00932090"/>
    <w:rsid w:val="00950B4D"/>
    <w:rsid w:val="00950E54"/>
    <w:rsid w:val="00954BDC"/>
    <w:rsid w:val="00961B1D"/>
    <w:rsid w:val="00962C4F"/>
    <w:rsid w:val="00973238"/>
    <w:rsid w:val="0097425B"/>
    <w:rsid w:val="00977B00"/>
    <w:rsid w:val="00983812"/>
    <w:rsid w:val="009921BD"/>
    <w:rsid w:val="00994D34"/>
    <w:rsid w:val="009B0DC2"/>
    <w:rsid w:val="009B354B"/>
    <w:rsid w:val="009D633D"/>
    <w:rsid w:val="009E340C"/>
    <w:rsid w:val="009E7CD5"/>
    <w:rsid w:val="009F0E76"/>
    <w:rsid w:val="00A01D6B"/>
    <w:rsid w:val="00A024A9"/>
    <w:rsid w:val="00A05C13"/>
    <w:rsid w:val="00A06474"/>
    <w:rsid w:val="00A13CCD"/>
    <w:rsid w:val="00A44FC5"/>
    <w:rsid w:val="00A46557"/>
    <w:rsid w:val="00A55538"/>
    <w:rsid w:val="00A73990"/>
    <w:rsid w:val="00A73B51"/>
    <w:rsid w:val="00A76F80"/>
    <w:rsid w:val="00A83499"/>
    <w:rsid w:val="00A84A80"/>
    <w:rsid w:val="00A86A40"/>
    <w:rsid w:val="00A875EA"/>
    <w:rsid w:val="00A960CB"/>
    <w:rsid w:val="00AB5182"/>
    <w:rsid w:val="00AB55A7"/>
    <w:rsid w:val="00AC24B0"/>
    <w:rsid w:val="00AE7831"/>
    <w:rsid w:val="00B2254F"/>
    <w:rsid w:val="00B252A7"/>
    <w:rsid w:val="00B316E3"/>
    <w:rsid w:val="00B32C07"/>
    <w:rsid w:val="00B442E1"/>
    <w:rsid w:val="00B4460F"/>
    <w:rsid w:val="00B51185"/>
    <w:rsid w:val="00B52AE4"/>
    <w:rsid w:val="00B60B9B"/>
    <w:rsid w:val="00B62F78"/>
    <w:rsid w:val="00B65777"/>
    <w:rsid w:val="00B74983"/>
    <w:rsid w:val="00B854F7"/>
    <w:rsid w:val="00B97773"/>
    <w:rsid w:val="00BB30E0"/>
    <w:rsid w:val="00BC1DC1"/>
    <w:rsid w:val="00BC211E"/>
    <w:rsid w:val="00BC52EA"/>
    <w:rsid w:val="00BF2891"/>
    <w:rsid w:val="00C02089"/>
    <w:rsid w:val="00C24F25"/>
    <w:rsid w:val="00C40592"/>
    <w:rsid w:val="00C53863"/>
    <w:rsid w:val="00C53ABA"/>
    <w:rsid w:val="00C6333E"/>
    <w:rsid w:val="00C63A42"/>
    <w:rsid w:val="00C71352"/>
    <w:rsid w:val="00C7677A"/>
    <w:rsid w:val="00CA12E3"/>
    <w:rsid w:val="00CD70D7"/>
    <w:rsid w:val="00CD7358"/>
    <w:rsid w:val="00CE06B7"/>
    <w:rsid w:val="00CE2DA8"/>
    <w:rsid w:val="00CF623E"/>
    <w:rsid w:val="00CF6E3D"/>
    <w:rsid w:val="00D11C9C"/>
    <w:rsid w:val="00D241F3"/>
    <w:rsid w:val="00D24257"/>
    <w:rsid w:val="00D33C51"/>
    <w:rsid w:val="00D443F6"/>
    <w:rsid w:val="00D453EF"/>
    <w:rsid w:val="00D52024"/>
    <w:rsid w:val="00D524C8"/>
    <w:rsid w:val="00D63A16"/>
    <w:rsid w:val="00D73FF9"/>
    <w:rsid w:val="00D81300"/>
    <w:rsid w:val="00D84143"/>
    <w:rsid w:val="00D91095"/>
    <w:rsid w:val="00DB0FCD"/>
    <w:rsid w:val="00DB3FC7"/>
    <w:rsid w:val="00DB5101"/>
    <w:rsid w:val="00DB7343"/>
    <w:rsid w:val="00DD1C69"/>
    <w:rsid w:val="00DD3749"/>
    <w:rsid w:val="00DD3EF8"/>
    <w:rsid w:val="00DE1D98"/>
    <w:rsid w:val="00DE2676"/>
    <w:rsid w:val="00DE469F"/>
    <w:rsid w:val="00DF56A3"/>
    <w:rsid w:val="00E320A6"/>
    <w:rsid w:val="00E324FD"/>
    <w:rsid w:val="00E356FA"/>
    <w:rsid w:val="00E369E8"/>
    <w:rsid w:val="00E45038"/>
    <w:rsid w:val="00E55A65"/>
    <w:rsid w:val="00E614B6"/>
    <w:rsid w:val="00E62FFC"/>
    <w:rsid w:val="00E70EB3"/>
    <w:rsid w:val="00E72E32"/>
    <w:rsid w:val="00E85526"/>
    <w:rsid w:val="00EA02E1"/>
    <w:rsid w:val="00EE00A6"/>
    <w:rsid w:val="00EE5F1B"/>
    <w:rsid w:val="00EF2D49"/>
    <w:rsid w:val="00EF51C2"/>
    <w:rsid w:val="00F032F2"/>
    <w:rsid w:val="00F12031"/>
    <w:rsid w:val="00F12C34"/>
    <w:rsid w:val="00F52C69"/>
    <w:rsid w:val="00F70ADB"/>
    <w:rsid w:val="00F80E1E"/>
    <w:rsid w:val="00FA39CF"/>
    <w:rsid w:val="00FB23EA"/>
    <w:rsid w:val="00FB3529"/>
    <w:rsid w:val="00FE45DD"/>
    <w:rsid w:val="00FF0FF4"/>
    <w:rsid w:val="00FF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1DDB70C"/>
  <w15:docId w15:val="{26AA007B-9CEB-4FD1-9DC9-B546E0610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354B"/>
    <w:rPr>
      <w:rFonts w:eastAsia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uiPriority w:val="9"/>
    <w:qFormat/>
    <w:rsid w:val="000053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qFormat/>
    <w:rsid w:val="0000539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qFormat/>
    <w:rsid w:val="000053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00539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00539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00539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uiPriority w:val="9"/>
    <w:semiHidden/>
    <w:unhideWhenUsed/>
    <w:qFormat/>
    <w:rsid w:val="0000539E"/>
    <w:pPr>
      <w:spacing w:before="240" w:after="60"/>
      <w:outlineLvl w:val="6"/>
    </w:pPr>
  </w:style>
  <w:style w:type="paragraph" w:styleId="Heading8">
    <w:name w:val="heading 8"/>
    <w:basedOn w:val="Normal"/>
    <w:next w:val="Normal"/>
    <w:uiPriority w:val="9"/>
    <w:semiHidden/>
    <w:unhideWhenUsed/>
    <w:qFormat/>
    <w:rsid w:val="0000539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"/>
    <w:semiHidden/>
    <w:unhideWhenUsed/>
    <w:qFormat/>
    <w:rsid w:val="0000539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00539E"/>
    <w:pPr>
      <w:numPr>
        <w:numId w:val="1"/>
      </w:numPr>
    </w:pPr>
  </w:style>
  <w:style w:type="numbering" w:styleId="1ai">
    <w:name w:val="Outline List 1"/>
    <w:basedOn w:val="NoList"/>
    <w:rsid w:val="0000539E"/>
    <w:pPr>
      <w:numPr>
        <w:numId w:val="3"/>
      </w:numPr>
    </w:pPr>
  </w:style>
  <w:style w:type="numbering" w:styleId="ArticleSection">
    <w:name w:val="Outline List 3"/>
    <w:basedOn w:val="NoList"/>
    <w:rsid w:val="0000539E"/>
    <w:pPr>
      <w:numPr>
        <w:numId w:val="4"/>
      </w:numPr>
    </w:pPr>
  </w:style>
  <w:style w:type="paragraph" w:styleId="BlockText">
    <w:name w:val="Block Text"/>
    <w:basedOn w:val="Normal"/>
    <w:uiPriority w:val="99"/>
    <w:semiHidden/>
    <w:unhideWhenUsed/>
    <w:qFormat/>
    <w:rsid w:val="0000539E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unhideWhenUsed/>
    <w:rsid w:val="0000539E"/>
    <w:pPr>
      <w:spacing w:after="120"/>
    </w:pPr>
  </w:style>
  <w:style w:type="paragraph" w:styleId="BodyText2">
    <w:name w:val="Body Text 2"/>
    <w:basedOn w:val="Normal"/>
    <w:uiPriority w:val="99"/>
    <w:semiHidden/>
    <w:unhideWhenUsed/>
    <w:rsid w:val="0000539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unhideWhenUsed/>
    <w:rsid w:val="0000539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unhideWhenUsed/>
    <w:rsid w:val="0000539E"/>
    <w:pPr>
      <w:ind w:firstLine="210"/>
    </w:pPr>
  </w:style>
  <w:style w:type="paragraph" w:styleId="BodyTextIndent">
    <w:name w:val="Body Text Indent"/>
    <w:basedOn w:val="Normal"/>
    <w:uiPriority w:val="99"/>
    <w:semiHidden/>
    <w:unhideWhenUsed/>
    <w:rsid w:val="0000539E"/>
    <w:pPr>
      <w:spacing w:after="120"/>
      <w:ind w:left="360"/>
    </w:pPr>
  </w:style>
  <w:style w:type="paragraph" w:styleId="BodyTextFirstIndent2">
    <w:name w:val="Body Text First Indent 2"/>
    <w:basedOn w:val="BodyTextIndent"/>
    <w:uiPriority w:val="99"/>
    <w:semiHidden/>
    <w:unhideWhenUsed/>
    <w:rsid w:val="0000539E"/>
    <w:pPr>
      <w:ind w:firstLine="210"/>
    </w:pPr>
  </w:style>
  <w:style w:type="paragraph" w:styleId="BodyTextIndent2">
    <w:name w:val="Body Text Indent 2"/>
    <w:basedOn w:val="Normal"/>
    <w:uiPriority w:val="99"/>
    <w:semiHidden/>
    <w:unhideWhenUsed/>
    <w:rsid w:val="0000539E"/>
    <w:pPr>
      <w:spacing w:after="120" w:line="480" w:lineRule="auto"/>
      <w:ind w:left="360"/>
    </w:pPr>
  </w:style>
  <w:style w:type="paragraph" w:styleId="BodyTextIndent3">
    <w:name w:val="Body Text Indent 3"/>
    <w:basedOn w:val="Normal"/>
    <w:uiPriority w:val="99"/>
    <w:semiHidden/>
    <w:unhideWhenUsed/>
    <w:rsid w:val="0000539E"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uiPriority w:val="99"/>
    <w:semiHidden/>
    <w:unhideWhenUsed/>
    <w:rsid w:val="0000539E"/>
    <w:pPr>
      <w:ind w:left="4320"/>
    </w:pPr>
  </w:style>
  <w:style w:type="paragraph" w:styleId="Date">
    <w:name w:val="Date"/>
    <w:basedOn w:val="Normal"/>
    <w:next w:val="Normal"/>
    <w:uiPriority w:val="99"/>
    <w:semiHidden/>
    <w:unhideWhenUsed/>
    <w:rsid w:val="0000539E"/>
  </w:style>
  <w:style w:type="paragraph" w:styleId="E-mailSignature">
    <w:name w:val="E-mail Signature"/>
    <w:basedOn w:val="Normal"/>
    <w:uiPriority w:val="99"/>
    <w:semiHidden/>
    <w:unhideWhenUsed/>
    <w:rsid w:val="0000539E"/>
  </w:style>
  <w:style w:type="character" w:styleId="Emphasis">
    <w:name w:val="Emphasis"/>
    <w:basedOn w:val="DefaultParagraphFont"/>
    <w:uiPriority w:val="20"/>
    <w:qFormat/>
    <w:rsid w:val="0000539E"/>
    <w:rPr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00539E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semiHidden/>
    <w:unhideWhenUsed/>
    <w:rsid w:val="0000539E"/>
    <w:rPr>
      <w:rFonts w:ascii="Arial" w:hAnsi="Arial" w:cs="Arial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0539E"/>
    <w:rPr>
      <w:color w:val="800080"/>
      <w:u w:val="single"/>
    </w:rPr>
  </w:style>
  <w:style w:type="paragraph" w:styleId="Footer">
    <w:name w:val="footer"/>
    <w:basedOn w:val="Normal"/>
    <w:uiPriority w:val="99"/>
    <w:semiHidden/>
    <w:unhideWhenUsed/>
    <w:rsid w:val="0000539E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semiHidden/>
    <w:unhideWhenUsed/>
    <w:rsid w:val="0000539E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uiPriority w:val="99"/>
    <w:semiHidden/>
    <w:unhideWhenUsed/>
    <w:rsid w:val="0000539E"/>
  </w:style>
  <w:style w:type="paragraph" w:styleId="HTMLAddress">
    <w:name w:val="HTML Address"/>
    <w:basedOn w:val="Normal"/>
    <w:uiPriority w:val="99"/>
    <w:semiHidden/>
    <w:unhideWhenUsed/>
    <w:rsid w:val="000053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053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053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0539E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053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0539E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00539E"/>
  </w:style>
  <w:style w:type="paragraph" w:styleId="List">
    <w:name w:val="List"/>
    <w:basedOn w:val="Normal"/>
    <w:uiPriority w:val="99"/>
    <w:semiHidden/>
    <w:unhideWhenUsed/>
    <w:rsid w:val="0000539E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00539E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00539E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00539E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00539E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00539E"/>
    <w:pPr>
      <w:numPr>
        <w:numId w:val="6"/>
      </w:numPr>
    </w:pPr>
  </w:style>
  <w:style w:type="paragraph" w:styleId="ListBullet2">
    <w:name w:val="List Bullet 2"/>
    <w:basedOn w:val="Normal"/>
    <w:uiPriority w:val="99"/>
    <w:semiHidden/>
    <w:unhideWhenUsed/>
    <w:rsid w:val="0000539E"/>
    <w:pPr>
      <w:numPr>
        <w:numId w:val="7"/>
      </w:numPr>
    </w:pPr>
  </w:style>
  <w:style w:type="paragraph" w:styleId="ListBullet3">
    <w:name w:val="List Bullet 3"/>
    <w:basedOn w:val="Normal"/>
    <w:uiPriority w:val="99"/>
    <w:semiHidden/>
    <w:unhideWhenUsed/>
    <w:rsid w:val="0000539E"/>
    <w:pPr>
      <w:numPr>
        <w:numId w:val="8"/>
      </w:numPr>
    </w:pPr>
  </w:style>
  <w:style w:type="paragraph" w:styleId="ListBullet4">
    <w:name w:val="List Bullet 4"/>
    <w:basedOn w:val="Normal"/>
    <w:uiPriority w:val="99"/>
    <w:semiHidden/>
    <w:unhideWhenUsed/>
    <w:rsid w:val="0000539E"/>
    <w:pPr>
      <w:numPr>
        <w:numId w:val="9"/>
      </w:numPr>
    </w:pPr>
  </w:style>
  <w:style w:type="paragraph" w:styleId="ListBullet5">
    <w:name w:val="List Bullet 5"/>
    <w:basedOn w:val="Normal"/>
    <w:uiPriority w:val="99"/>
    <w:semiHidden/>
    <w:unhideWhenUsed/>
    <w:rsid w:val="0000539E"/>
    <w:pPr>
      <w:numPr>
        <w:numId w:val="10"/>
      </w:numPr>
    </w:pPr>
  </w:style>
  <w:style w:type="paragraph" w:styleId="ListContinue">
    <w:name w:val="List Continue"/>
    <w:basedOn w:val="Normal"/>
    <w:uiPriority w:val="99"/>
    <w:semiHidden/>
    <w:unhideWhenUsed/>
    <w:rsid w:val="0000539E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00539E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00539E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00539E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00539E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00539E"/>
    <w:pPr>
      <w:numPr>
        <w:numId w:val="11"/>
      </w:numPr>
    </w:pPr>
  </w:style>
  <w:style w:type="paragraph" w:styleId="ListNumber2">
    <w:name w:val="List Number 2"/>
    <w:basedOn w:val="Normal"/>
    <w:uiPriority w:val="99"/>
    <w:semiHidden/>
    <w:unhideWhenUsed/>
    <w:rsid w:val="0000539E"/>
    <w:pPr>
      <w:numPr>
        <w:numId w:val="12"/>
      </w:numPr>
    </w:pPr>
  </w:style>
  <w:style w:type="paragraph" w:styleId="ListNumber3">
    <w:name w:val="List Number 3"/>
    <w:basedOn w:val="Normal"/>
    <w:uiPriority w:val="99"/>
    <w:semiHidden/>
    <w:unhideWhenUsed/>
    <w:rsid w:val="0000539E"/>
    <w:pPr>
      <w:numPr>
        <w:numId w:val="13"/>
      </w:numPr>
    </w:pPr>
  </w:style>
  <w:style w:type="paragraph" w:styleId="ListNumber4">
    <w:name w:val="List Number 4"/>
    <w:basedOn w:val="Normal"/>
    <w:uiPriority w:val="99"/>
    <w:semiHidden/>
    <w:unhideWhenUsed/>
    <w:rsid w:val="0000539E"/>
    <w:pPr>
      <w:numPr>
        <w:numId w:val="14"/>
      </w:numPr>
    </w:pPr>
  </w:style>
  <w:style w:type="paragraph" w:styleId="ListNumber5">
    <w:name w:val="List Number 5"/>
    <w:basedOn w:val="Normal"/>
    <w:uiPriority w:val="99"/>
    <w:semiHidden/>
    <w:unhideWhenUsed/>
    <w:rsid w:val="0000539E"/>
    <w:pPr>
      <w:numPr>
        <w:numId w:val="15"/>
      </w:numPr>
    </w:pPr>
  </w:style>
  <w:style w:type="paragraph" w:styleId="MessageHeader">
    <w:name w:val="Message Header"/>
    <w:basedOn w:val="Normal"/>
    <w:uiPriority w:val="99"/>
    <w:semiHidden/>
    <w:unhideWhenUsed/>
    <w:rsid w:val="000053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00539E"/>
  </w:style>
  <w:style w:type="paragraph" w:styleId="NormalIndent">
    <w:name w:val="Normal Indent"/>
    <w:basedOn w:val="Normal"/>
    <w:uiPriority w:val="99"/>
    <w:semiHidden/>
    <w:unhideWhenUsed/>
    <w:rsid w:val="0000539E"/>
    <w:pPr>
      <w:ind w:left="720"/>
    </w:pPr>
  </w:style>
  <w:style w:type="paragraph" w:styleId="NoteHeading">
    <w:name w:val="Note Heading"/>
    <w:basedOn w:val="Normal"/>
    <w:next w:val="Normal"/>
    <w:uiPriority w:val="99"/>
    <w:semiHidden/>
    <w:unhideWhenUsed/>
    <w:rsid w:val="0000539E"/>
  </w:style>
  <w:style w:type="character" w:styleId="PageNumber">
    <w:name w:val="page number"/>
    <w:basedOn w:val="DefaultParagraphFont"/>
    <w:uiPriority w:val="99"/>
    <w:semiHidden/>
    <w:unhideWhenUsed/>
    <w:rsid w:val="0000539E"/>
  </w:style>
  <w:style w:type="paragraph" w:styleId="PlainText">
    <w:name w:val="Plain Text"/>
    <w:basedOn w:val="Normal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unhideWhenUsed/>
    <w:rsid w:val="0000539E"/>
  </w:style>
  <w:style w:type="paragraph" w:styleId="Signature">
    <w:name w:val="Signature"/>
    <w:basedOn w:val="Normal"/>
    <w:uiPriority w:val="99"/>
    <w:semiHidden/>
    <w:unhideWhenUsed/>
    <w:rsid w:val="0000539E"/>
    <w:pPr>
      <w:ind w:left="4320"/>
    </w:pPr>
  </w:style>
  <w:style w:type="character" w:styleId="Strong">
    <w:name w:val="Strong"/>
    <w:basedOn w:val="DefaultParagraphFont"/>
    <w:uiPriority w:val="23"/>
    <w:qFormat/>
    <w:rsid w:val="0000539E"/>
    <w:rPr>
      <w:b/>
      <w:bCs/>
    </w:rPr>
  </w:style>
  <w:style w:type="paragraph" w:styleId="Subtitle">
    <w:name w:val="Subtitle"/>
    <w:basedOn w:val="Normal"/>
    <w:uiPriority w:val="11"/>
    <w:qFormat/>
    <w:rsid w:val="0000539E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rsid w:val="0000539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00539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00539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0053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0053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0053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00539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0053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00539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00539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00539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00539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00539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00539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00539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0053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00539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005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00539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00539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00539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00539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00539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0053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0053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00539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0053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0053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0053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00539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0053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0053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0053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005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00539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00539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00539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0539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BalloonText">
    <w:name w:val="Balloon Text"/>
    <w:basedOn w:val="Normal"/>
    <w:uiPriority w:val="99"/>
    <w:semiHidden/>
    <w:unhideWhenUsed/>
    <w:rsid w:val="0000539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rsid w:val="0000539E"/>
    <w:rPr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0539E"/>
    <w:rPr>
      <w:sz w:val="16"/>
      <w:szCs w:val="16"/>
    </w:rPr>
  </w:style>
  <w:style w:type="paragraph" w:styleId="CommentText">
    <w:name w:val="annotation text"/>
    <w:basedOn w:val="Normal"/>
    <w:uiPriority w:val="99"/>
    <w:semiHidden/>
    <w:unhideWhenUsed/>
    <w:rsid w:val="0000539E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unhideWhenUsed/>
    <w:rsid w:val="0000539E"/>
    <w:rPr>
      <w:b/>
      <w:bCs/>
    </w:rPr>
  </w:style>
  <w:style w:type="paragraph" w:styleId="DocumentMap">
    <w:name w:val="Document Map"/>
    <w:basedOn w:val="Normal"/>
    <w:uiPriority w:val="99"/>
    <w:semiHidden/>
    <w:unhideWhenUsed/>
    <w:rsid w:val="0000539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539E"/>
    <w:rPr>
      <w:vertAlign w:val="superscript"/>
    </w:rPr>
  </w:style>
  <w:style w:type="paragraph" w:styleId="EndnoteText">
    <w:name w:val="endnote text"/>
    <w:basedOn w:val="Normal"/>
    <w:uiPriority w:val="99"/>
    <w:semiHidden/>
    <w:unhideWhenUsed/>
    <w:rsid w:val="0000539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0539E"/>
    <w:rPr>
      <w:vertAlign w:val="superscript"/>
    </w:rPr>
  </w:style>
  <w:style w:type="paragraph" w:styleId="FootnoteText">
    <w:name w:val="footnote text"/>
    <w:basedOn w:val="Normal"/>
    <w:uiPriority w:val="99"/>
    <w:semiHidden/>
    <w:unhideWhenUsed/>
    <w:rsid w:val="0000539E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0539E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0539E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0539E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0539E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0539E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0539E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0539E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0539E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0539E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0539E"/>
    <w:rPr>
      <w:rFonts w:ascii="Arial" w:hAnsi="Arial" w:cs="Arial"/>
      <w:b/>
      <w:bCs/>
    </w:rPr>
  </w:style>
  <w:style w:type="paragraph" w:styleId="MacroText">
    <w:name w:val="macro"/>
    <w:uiPriority w:val="99"/>
    <w:semiHidden/>
    <w:unhideWhenUsed/>
    <w:rsid w:val="000053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ja-JP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0539E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0539E"/>
  </w:style>
  <w:style w:type="paragraph" w:styleId="TOAHeading">
    <w:name w:val="toa heading"/>
    <w:basedOn w:val="Normal"/>
    <w:next w:val="Normal"/>
    <w:uiPriority w:val="99"/>
    <w:semiHidden/>
    <w:unhideWhenUsed/>
    <w:rsid w:val="0000539E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00539E"/>
  </w:style>
  <w:style w:type="paragraph" w:styleId="TOC2">
    <w:name w:val="toc 2"/>
    <w:basedOn w:val="Normal"/>
    <w:next w:val="Normal"/>
    <w:autoRedefine/>
    <w:uiPriority w:val="99"/>
    <w:semiHidden/>
    <w:unhideWhenUsed/>
    <w:rsid w:val="0000539E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00539E"/>
    <w:pPr>
      <w:ind w:left="48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00539E"/>
    <w:pPr>
      <w:ind w:left="72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00539E"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00539E"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00539E"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00539E"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00539E"/>
    <w:pPr>
      <w:ind w:left="1920"/>
    </w:pPr>
  </w:style>
  <w:style w:type="paragraph" w:styleId="ListParagraph">
    <w:name w:val="List Paragraph"/>
    <w:basedOn w:val="Normal"/>
    <w:uiPriority w:val="34"/>
    <w:qFormat/>
    <w:rsid w:val="009B354B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354B"/>
    <w:rPr>
      <w:sz w:val="24"/>
      <w:szCs w:val="24"/>
      <w:lang w:eastAsia="ja-JP"/>
    </w:rPr>
  </w:style>
  <w:style w:type="paragraph" w:customStyle="1" w:styleId="TableNormalParagraph">
    <w:name w:val="Table Normal Paragraph"/>
    <w:rsid w:val="009B354B"/>
    <w:rPr>
      <w:rFonts w:eastAsia="ヒラギノ角ゴ Pro W3"/>
      <w:color w:val="00000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2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2B5E67F665324496F90996B43C7273" ma:contentTypeVersion="15" ma:contentTypeDescription="Create a new document." ma:contentTypeScope="" ma:versionID="26cab35241a23bab7a749424cd2820b5">
  <xsd:schema xmlns:xsd="http://www.w3.org/2001/XMLSchema" xmlns:xs="http://www.w3.org/2001/XMLSchema" xmlns:p="http://schemas.microsoft.com/office/2006/metadata/properties" xmlns:ns1="http://schemas.microsoft.com/sharepoint/v3" xmlns:ns2="725ab314-87ea-44e5-a92a-c338a1521a51" xmlns:ns3="caa31369-7ecc-4c56-add3-d5dcdb30b7d3" targetNamespace="http://schemas.microsoft.com/office/2006/metadata/properties" ma:root="true" ma:fieldsID="58810d6ca8b1b17d9c9316094f8a5e0d" ns1:_="" ns2:_="" ns3:_="">
    <xsd:import namespace="http://schemas.microsoft.com/sharepoint/v3"/>
    <xsd:import namespace="725ab314-87ea-44e5-a92a-c338a1521a51"/>
    <xsd:import namespace="caa31369-7ecc-4c56-add3-d5dcdb30b7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ab314-87ea-44e5-a92a-c338a1521a5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a31369-7ecc-4c56-add3-d5dcdb30b7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581DE-6B08-4A45-BCC4-D58656EB7F8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068562C-C938-4FD2-9386-DE3D39FFCE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25ab314-87ea-44e5-a92a-c338a1521a51"/>
    <ds:schemaRef ds:uri="caa31369-7ecc-4c56-add3-d5dcdb30b7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6619EB-1747-4ADF-BE2A-81E0FC8ADC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CB9202-CFC3-4AEF-B9DA-ADA70A605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1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RAC</Company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farquhv</dc:creator>
  <cp:keywords/>
  <dc:description/>
  <cp:lastModifiedBy>Julian Malone</cp:lastModifiedBy>
  <cp:revision>2</cp:revision>
  <cp:lastPrinted>2020-01-06T09:42:00Z</cp:lastPrinted>
  <dcterms:created xsi:type="dcterms:W3CDTF">2025-06-05T12:23:00Z</dcterms:created>
  <dcterms:modified xsi:type="dcterms:W3CDTF">2025-06-05T12:23:00Z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0x010100332B5E67F665324496F90996B43C7273</vt:lpwstr>
  </property>
</Properties>
</file>