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5B0BAB" w14:textId="291D964A" w:rsidR="006B50F6" w:rsidRDefault="006B50F6"/>
    <w:tbl>
      <w:tblPr>
        <w:tblpPr w:leftFromText="180" w:rightFromText="180" w:vertAnchor="page" w:horzAnchor="margin" w:tblpXSpec="center" w:tblpY="1257"/>
        <w:tblW w:w="15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4394"/>
        <w:gridCol w:w="5387"/>
        <w:gridCol w:w="2835"/>
      </w:tblGrid>
      <w:tr w:rsidR="00A856EE" w:rsidRPr="008A0D2D" w14:paraId="239669B0" w14:textId="77777777" w:rsidTr="008A0D2D">
        <w:tc>
          <w:tcPr>
            <w:tcW w:w="7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DB81A6" w14:textId="074BCF0B" w:rsidR="009B354B" w:rsidRPr="008A0D2D" w:rsidRDefault="00C71352" w:rsidP="006F4318">
            <w:pPr>
              <w:pStyle w:val="Title"/>
              <w:spacing w:before="0" w:after="0"/>
              <w:jc w:val="left"/>
              <w:rPr>
                <w:rFonts w:ascii="Frederick Simms" w:hAnsi="Frederick Simms" w:cs="DINRoundOT"/>
                <w:color w:val="000000" w:themeColor="text1"/>
                <w:sz w:val="16"/>
                <w:szCs w:val="16"/>
              </w:rPr>
            </w:pPr>
            <w:r w:rsidRPr="008A0D2D">
              <w:rPr>
                <w:rFonts w:ascii="Frederick Simms" w:hAnsi="Frederick Simms" w:cs="DINRoundOT"/>
                <w:color w:val="000000" w:themeColor="text1"/>
                <w:sz w:val="16"/>
                <w:szCs w:val="16"/>
              </w:rPr>
              <w:t xml:space="preserve">Role </w:t>
            </w:r>
            <w:r w:rsidR="009B354B" w:rsidRPr="008A0D2D">
              <w:rPr>
                <w:rFonts w:ascii="Frederick Simms" w:hAnsi="Frederick Simms" w:cs="DINRoundOT"/>
                <w:color w:val="000000" w:themeColor="text1"/>
                <w:sz w:val="16"/>
                <w:szCs w:val="16"/>
              </w:rPr>
              <w:t>Title:</w:t>
            </w:r>
            <w:r w:rsidR="0066751F" w:rsidRPr="008A0D2D">
              <w:rPr>
                <w:rFonts w:ascii="Frederick Simms" w:hAnsi="Frederick Simms" w:cs="DINRoundOT"/>
                <w:color w:val="000000" w:themeColor="text1"/>
                <w:sz w:val="16"/>
                <w:szCs w:val="16"/>
              </w:rPr>
              <w:t xml:space="preserve">                 </w:t>
            </w:r>
            <w:r w:rsidR="009B354B" w:rsidRPr="008A0D2D">
              <w:rPr>
                <w:rFonts w:ascii="Frederick Simms" w:hAnsi="Frederick Simms" w:cs="DINRoundOT"/>
                <w:color w:val="000000" w:themeColor="text1"/>
                <w:sz w:val="16"/>
                <w:szCs w:val="16"/>
              </w:rPr>
              <w:t xml:space="preserve"> </w:t>
            </w:r>
            <w:r w:rsidR="00455312">
              <w:rPr>
                <w:rFonts w:ascii="InterFace Corp" w:hAnsi="InterFace Corp"/>
                <w:sz w:val="22"/>
                <w:szCs w:val="22"/>
              </w:rPr>
              <w:t xml:space="preserve"> </w:t>
            </w:r>
            <w:r w:rsidR="00455312">
              <w:rPr>
                <w:rFonts w:ascii="InterFace Corp" w:hAnsi="InterFace Corp"/>
                <w:sz w:val="22"/>
                <w:szCs w:val="22"/>
              </w:rPr>
              <w:t>Technical Training Specialist – Technical Trainer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09B81C" w14:textId="038B9670" w:rsidR="009B354B" w:rsidRPr="008A0D2D" w:rsidRDefault="009B354B" w:rsidP="00DC4D13">
            <w:pPr>
              <w:pStyle w:val="Title"/>
              <w:spacing w:before="0" w:after="0"/>
              <w:jc w:val="both"/>
              <w:rPr>
                <w:rFonts w:ascii="Frederick Simms" w:hAnsi="Frederick Simms" w:cs="DINRoundOT"/>
                <w:color w:val="000000" w:themeColor="text1"/>
                <w:sz w:val="16"/>
                <w:szCs w:val="16"/>
              </w:rPr>
            </w:pPr>
            <w:r w:rsidRPr="008A0D2D">
              <w:rPr>
                <w:rFonts w:ascii="Frederick Simms" w:hAnsi="Frederick Simms" w:cs="DINRoundOT"/>
                <w:color w:val="000000" w:themeColor="text1"/>
                <w:sz w:val="16"/>
                <w:szCs w:val="16"/>
              </w:rPr>
              <w:t>Date:</w:t>
            </w:r>
            <w:r w:rsidR="00CF623E" w:rsidRPr="008A0D2D">
              <w:rPr>
                <w:rFonts w:ascii="Frederick Simms" w:hAnsi="Frederick Simms" w:cs="DINRoundOT"/>
                <w:color w:val="000000" w:themeColor="text1"/>
                <w:sz w:val="16"/>
                <w:szCs w:val="16"/>
              </w:rPr>
              <w:t xml:space="preserve"> </w:t>
            </w:r>
            <w:r w:rsidR="0066751F" w:rsidRPr="008A0D2D">
              <w:rPr>
                <w:rFonts w:ascii="Frederick Simms" w:hAnsi="Frederick Simms" w:cs="DINRoundOT"/>
                <w:color w:val="000000" w:themeColor="text1"/>
                <w:sz w:val="16"/>
                <w:szCs w:val="16"/>
              </w:rPr>
              <w:t xml:space="preserve">                 </w:t>
            </w:r>
            <w:r w:rsidR="00AD2F2B">
              <w:rPr>
                <w:rFonts w:ascii="Frederick Simms" w:hAnsi="Frederick Simms" w:cs="DINRoundOT"/>
                <w:color w:val="000000" w:themeColor="text1"/>
                <w:sz w:val="16"/>
                <w:szCs w:val="16"/>
              </w:rPr>
              <w:t>January</w:t>
            </w:r>
            <w:r w:rsidR="00415B0C" w:rsidRPr="008A0D2D">
              <w:rPr>
                <w:rFonts w:ascii="Frederick Simms" w:hAnsi="Frederick Simms" w:cs="DINRoundOT"/>
                <w:color w:val="000000" w:themeColor="text1"/>
                <w:sz w:val="16"/>
                <w:szCs w:val="16"/>
              </w:rPr>
              <w:t xml:space="preserve"> 20</w:t>
            </w:r>
            <w:r w:rsidR="00455312">
              <w:rPr>
                <w:rFonts w:ascii="Frederick Simms" w:hAnsi="Frederick Simms" w:cs="DINRoundOT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E8FF49" w14:textId="77777777" w:rsidR="009B354B" w:rsidRPr="008A0D2D" w:rsidRDefault="009B354B" w:rsidP="00C71352">
            <w:pPr>
              <w:pStyle w:val="Title"/>
              <w:spacing w:before="0" w:after="0"/>
              <w:jc w:val="left"/>
              <w:rPr>
                <w:rFonts w:ascii="Frederick Simms" w:hAnsi="Frederick Simms" w:cs="DINRoundOT"/>
                <w:color w:val="000000" w:themeColor="text1"/>
                <w:sz w:val="16"/>
                <w:szCs w:val="16"/>
              </w:rPr>
            </w:pPr>
          </w:p>
        </w:tc>
      </w:tr>
      <w:tr w:rsidR="00A856EE" w:rsidRPr="008A0D2D" w14:paraId="68DA61B9" w14:textId="77777777" w:rsidTr="008A0D2D">
        <w:tc>
          <w:tcPr>
            <w:tcW w:w="7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615A6E" w14:textId="07A06B4D" w:rsidR="009B354B" w:rsidRPr="008A0D2D" w:rsidRDefault="005956F7" w:rsidP="00FB4639">
            <w:pPr>
              <w:pStyle w:val="Title"/>
              <w:spacing w:before="0" w:after="0"/>
              <w:jc w:val="both"/>
              <w:rPr>
                <w:rFonts w:ascii="Frederick Simms" w:hAnsi="Frederick Simms" w:cs="DINRoundOT"/>
                <w:color w:val="000000" w:themeColor="text1"/>
                <w:sz w:val="16"/>
                <w:szCs w:val="16"/>
              </w:rPr>
            </w:pPr>
            <w:r w:rsidRPr="008A0D2D">
              <w:rPr>
                <w:rFonts w:ascii="Frederick Simms" w:hAnsi="Frederick Simms" w:cs="DINRoundOT"/>
                <w:color w:val="000000" w:themeColor="text1"/>
                <w:sz w:val="16"/>
                <w:szCs w:val="16"/>
              </w:rPr>
              <w:t>Grade</w:t>
            </w:r>
            <w:r w:rsidR="009B354B" w:rsidRPr="008A0D2D">
              <w:rPr>
                <w:rFonts w:ascii="Frederick Simms" w:hAnsi="Frederick Simms" w:cs="DINRoundOT"/>
                <w:color w:val="000000" w:themeColor="text1"/>
                <w:sz w:val="16"/>
                <w:szCs w:val="16"/>
              </w:rPr>
              <w:t>:</w:t>
            </w:r>
            <w:r w:rsidRPr="008A0D2D">
              <w:rPr>
                <w:rFonts w:ascii="Frederick Simms" w:hAnsi="Frederick Simms" w:cs="DINRoundOT"/>
                <w:color w:val="000000" w:themeColor="text1"/>
                <w:sz w:val="16"/>
                <w:szCs w:val="16"/>
              </w:rPr>
              <w:t xml:space="preserve">            </w:t>
            </w:r>
            <w:r w:rsidR="00415B0C" w:rsidRPr="008A0D2D">
              <w:rPr>
                <w:rFonts w:ascii="Frederick Simms" w:hAnsi="Frederick Simms" w:cs="DINRoundOT"/>
                <w:color w:val="000000" w:themeColor="text1"/>
                <w:sz w:val="16"/>
                <w:szCs w:val="16"/>
              </w:rPr>
              <w:t xml:space="preserve">           </w:t>
            </w:r>
            <w:r w:rsidRPr="008A0D2D">
              <w:rPr>
                <w:rFonts w:ascii="Frederick Simms" w:hAnsi="Frederick Simms" w:cs="DINRoundOT"/>
                <w:color w:val="000000" w:themeColor="text1"/>
                <w:sz w:val="16"/>
                <w:szCs w:val="16"/>
              </w:rPr>
              <w:t xml:space="preserve"> </w:t>
            </w:r>
            <w:r w:rsidR="00B7490B" w:rsidRPr="008A0D2D">
              <w:rPr>
                <w:rFonts w:ascii="Frederick Simms" w:hAnsi="Frederick Simms" w:cs="DINRoundOT"/>
                <w:color w:val="000000" w:themeColor="text1"/>
                <w:sz w:val="16"/>
                <w:szCs w:val="16"/>
              </w:rPr>
              <w:t>5</w:t>
            </w:r>
            <w:r w:rsidRPr="008A0D2D">
              <w:rPr>
                <w:rFonts w:ascii="Frederick Simms" w:hAnsi="Frederick Simms" w:cs="DINRoundOT"/>
                <w:color w:val="000000" w:themeColor="text1"/>
                <w:sz w:val="16"/>
                <w:szCs w:val="16"/>
              </w:rPr>
              <w:t xml:space="preserve">            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D71178" w14:textId="6F18DF09" w:rsidR="009B354B" w:rsidRPr="008A0D2D" w:rsidRDefault="009B354B" w:rsidP="00851832">
            <w:pPr>
              <w:pStyle w:val="Title"/>
              <w:spacing w:before="0" w:after="0"/>
              <w:jc w:val="both"/>
              <w:rPr>
                <w:rFonts w:ascii="Frederick Simms" w:hAnsi="Frederick Simms" w:cs="DINRoundOT"/>
                <w:color w:val="000000" w:themeColor="text1"/>
                <w:sz w:val="16"/>
                <w:szCs w:val="16"/>
              </w:rPr>
            </w:pPr>
            <w:r w:rsidRPr="008A0D2D">
              <w:rPr>
                <w:rFonts w:ascii="Frederick Simms" w:hAnsi="Frederick Simms" w:cs="DINRoundOT"/>
                <w:color w:val="000000" w:themeColor="text1"/>
                <w:sz w:val="16"/>
                <w:szCs w:val="16"/>
              </w:rPr>
              <w:t>Business Unit:</w:t>
            </w:r>
            <w:r w:rsidR="0066751F" w:rsidRPr="008A0D2D">
              <w:rPr>
                <w:rFonts w:ascii="Frederick Simms" w:hAnsi="Frederick Simms" w:cs="DINRoundOT"/>
                <w:color w:val="000000" w:themeColor="text1"/>
                <w:sz w:val="16"/>
                <w:szCs w:val="16"/>
              </w:rPr>
              <w:t xml:space="preserve">  </w:t>
            </w:r>
            <w:r w:rsidR="008A0D2D">
              <w:rPr>
                <w:rFonts w:ascii="Frederick Simms" w:hAnsi="Frederick Simms" w:cs="DINRoundOT"/>
                <w:color w:val="000000" w:themeColor="text1"/>
                <w:sz w:val="16"/>
                <w:szCs w:val="16"/>
              </w:rPr>
              <w:t xml:space="preserve">  </w:t>
            </w:r>
            <w:r w:rsidR="00AD2F2B">
              <w:rPr>
                <w:rFonts w:ascii="Frederick Simms" w:hAnsi="Frederick Simms" w:cs="DINRoundOT"/>
                <w:color w:val="000000" w:themeColor="text1"/>
                <w:sz w:val="16"/>
                <w:szCs w:val="16"/>
              </w:rPr>
              <w:t>Technical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C5E476" w14:textId="77777777" w:rsidR="009B354B" w:rsidRPr="008A0D2D" w:rsidRDefault="009B354B" w:rsidP="00C71352">
            <w:pPr>
              <w:pStyle w:val="Title"/>
              <w:spacing w:before="0" w:after="0"/>
              <w:jc w:val="both"/>
              <w:rPr>
                <w:rFonts w:ascii="Frederick Simms" w:hAnsi="Frederick Simms" w:cs="DINRoundOT"/>
                <w:color w:val="000000" w:themeColor="text1"/>
                <w:sz w:val="16"/>
                <w:szCs w:val="16"/>
              </w:rPr>
            </w:pPr>
          </w:p>
        </w:tc>
      </w:tr>
      <w:tr w:rsidR="00A856EE" w:rsidRPr="008A0D2D" w14:paraId="3B1F2F44" w14:textId="77777777" w:rsidTr="008A0D2D">
        <w:tc>
          <w:tcPr>
            <w:tcW w:w="75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CE3F4C3" w14:textId="77777777" w:rsidR="009B354B" w:rsidRPr="008A0D2D" w:rsidRDefault="009B354B" w:rsidP="00C71352">
            <w:pPr>
              <w:pStyle w:val="Title"/>
              <w:spacing w:before="0" w:after="0"/>
              <w:jc w:val="both"/>
              <w:rPr>
                <w:rFonts w:ascii="Frederick Simms" w:hAnsi="Frederick Simms" w:cs="DINRoundOT"/>
                <w:b w:val="0"/>
                <w:bCs w:val="0"/>
                <w:caps/>
                <w:color w:val="000000" w:themeColor="text1"/>
                <w:kern w:val="0"/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031AEA9" w14:textId="77777777" w:rsidR="009B354B" w:rsidRPr="008A0D2D" w:rsidRDefault="009B354B" w:rsidP="00C71352">
            <w:pPr>
              <w:pStyle w:val="Title"/>
              <w:spacing w:before="0" w:after="0"/>
              <w:jc w:val="both"/>
              <w:rPr>
                <w:rFonts w:ascii="Frederick Simms" w:hAnsi="Frederick Simms" w:cs="DINRoundOT"/>
                <w:caps/>
                <w:color w:val="000000" w:themeColor="text1"/>
                <w:kern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D0670B9" w14:textId="77777777" w:rsidR="009B354B" w:rsidRPr="008A0D2D" w:rsidRDefault="009B354B" w:rsidP="00C71352">
            <w:pPr>
              <w:pStyle w:val="Title"/>
              <w:spacing w:before="0" w:after="0"/>
              <w:jc w:val="both"/>
              <w:rPr>
                <w:rFonts w:ascii="Frederick Simms" w:hAnsi="Frederick Simms" w:cs="DINRoundOT"/>
                <w:caps/>
                <w:color w:val="000000" w:themeColor="text1"/>
                <w:kern w:val="0"/>
                <w:sz w:val="16"/>
                <w:szCs w:val="16"/>
              </w:rPr>
            </w:pPr>
          </w:p>
        </w:tc>
      </w:tr>
      <w:tr w:rsidR="00484501" w:rsidRPr="00324ED5" w14:paraId="033CD7D1" w14:textId="77777777" w:rsidTr="008A0D2D">
        <w:trPr>
          <w:trHeight w:val="367"/>
        </w:trPr>
        <w:tc>
          <w:tcPr>
            <w:tcW w:w="31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65172D" w14:textId="77777777" w:rsidR="009B354B" w:rsidRPr="00324ED5" w:rsidRDefault="009B354B" w:rsidP="00C71352">
            <w:pPr>
              <w:rPr>
                <w:rFonts w:ascii="Frederick Simms" w:hAnsi="Frederick Simms" w:cs="DINRoundOT"/>
                <w:b/>
                <w:color w:val="F95108"/>
                <w:sz w:val="16"/>
                <w:szCs w:val="16"/>
              </w:rPr>
            </w:pPr>
            <w:r w:rsidRPr="00324ED5">
              <w:rPr>
                <w:rFonts w:ascii="Frederick Simms" w:hAnsi="Frederick Simms" w:cs="DINRoundOT"/>
                <w:b/>
                <w:color w:val="F95108"/>
                <w:sz w:val="16"/>
                <w:szCs w:val="16"/>
              </w:rPr>
              <w:t>Role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F36DA29" w14:textId="77777777" w:rsidR="009B354B" w:rsidRPr="00324ED5" w:rsidRDefault="009B354B" w:rsidP="00C71352">
            <w:pPr>
              <w:rPr>
                <w:rFonts w:ascii="Frederick Simms" w:hAnsi="Frederick Simms" w:cs="DINRoundOT"/>
                <w:b/>
                <w:color w:val="F95108"/>
                <w:sz w:val="16"/>
                <w:szCs w:val="16"/>
              </w:rPr>
            </w:pPr>
            <w:r w:rsidRPr="00324ED5">
              <w:rPr>
                <w:rFonts w:ascii="Frederick Simms" w:hAnsi="Frederick Simms" w:cs="DINRoundOT"/>
                <w:b/>
                <w:color w:val="F95108"/>
                <w:sz w:val="16"/>
                <w:szCs w:val="16"/>
              </w:rPr>
              <w:t>Need to Do</w:t>
            </w: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5C354E" w14:textId="77777777" w:rsidR="009B354B" w:rsidRPr="00324ED5" w:rsidRDefault="009B354B" w:rsidP="00C71352">
            <w:pPr>
              <w:rPr>
                <w:rFonts w:ascii="Frederick Simms" w:hAnsi="Frederick Simms" w:cs="DINRoundOT"/>
                <w:b/>
                <w:color w:val="F95108"/>
                <w:sz w:val="16"/>
                <w:szCs w:val="16"/>
              </w:rPr>
            </w:pPr>
            <w:r w:rsidRPr="00324ED5">
              <w:rPr>
                <w:rFonts w:ascii="Frederick Simms" w:hAnsi="Frederick Simms" w:cs="DINRoundOT"/>
                <w:b/>
                <w:color w:val="F95108"/>
                <w:sz w:val="16"/>
                <w:szCs w:val="16"/>
              </w:rPr>
              <w:t>Need To Know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75C615" w14:textId="77777777" w:rsidR="009B354B" w:rsidRPr="00324ED5" w:rsidRDefault="009B354B" w:rsidP="00C71352">
            <w:pPr>
              <w:rPr>
                <w:rFonts w:ascii="Frederick Simms" w:hAnsi="Frederick Simms" w:cs="DINRoundOT"/>
                <w:b/>
                <w:color w:val="F95108"/>
                <w:sz w:val="16"/>
                <w:szCs w:val="16"/>
              </w:rPr>
            </w:pPr>
            <w:r w:rsidRPr="00324ED5">
              <w:rPr>
                <w:rFonts w:ascii="Frederick Simms" w:hAnsi="Frederick Simms" w:cs="DINRoundOT"/>
                <w:b/>
                <w:color w:val="F95108"/>
                <w:sz w:val="16"/>
                <w:szCs w:val="16"/>
              </w:rPr>
              <w:t>Need to Be</w:t>
            </w:r>
          </w:p>
        </w:tc>
      </w:tr>
      <w:tr w:rsidR="00484501" w:rsidRPr="00324ED5" w14:paraId="0BFCF997" w14:textId="77777777" w:rsidTr="008A0D2D">
        <w:trPr>
          <w:trHeight w:val="7072"/>
        </w:trPr>
        <w:tc>
          <w:tcPr>
            <w:tcW w:w="3119" w:type="dxa"/>
            <w:shd w:val="clear" w:color="auto" w:fill="auto"/>
          </w:tcPr>
          <w:p w14:paraId="73226608" w14:textId="746397A8" w:rsidR="002709F0" w:rsidRPr="00324ED5" w:rsidRDefault="009B354B" w:rsidP="002709F0">
            <w:pPr>
              <w:rPr>
                <w:rFonts w:ascii="Frederick Simms" w:hAnsi="Frederick Simms" w:cs="DINRoundOT-Medium"/>
                <w:color w:val="000000" w:themeColor="text1"/>
                <w:sz w:val="16"/>
                <w:szCs w:val="16"/>
              </w:rPr>
            </w:pPr>
            <w:r w:rsidRPr="00324ED5">
              <w:rPr>
                <w:rFonts w:ascii="Frederick Simms" w:hAnsi="Frederick Simms" w:cs="DINRoundOT-Medium"/>
                <w:b/>
                <w:color w:val="000000" w:themeColor="text1"/>
                <w:sz w:val="16"/>
                <w:szCs w:val="16"/>
              </w:rPr>
              <w:t>Function Purpose</w:t>
            </w:r>
            <w:r w:rsidRPr="00324ED5">
              <w:rPr>
                <w:rFonts w:ascii="Frederick Simms" w:hAnsi="Frederick Simms" w:cs="DINRoundOT-Medium"/>
                <w:color w:val="000000" w:themeColor="text1"/>
                <w:sz w:val="16"/>
                <w:szCs w:val="16"/>
              </w:rPr>
              <w:t>:</w:t>
            </w:r>
          </w:p>
          <w:p w14:paraId="09B13B0B" w14:textId="5A8A5685" w:rsidR="002709F0" w:rsidRPr="00324ED5" w:rsidRDefault="00BC3287" w:rsidP="002709F0">
            <w:pPr>
              <w:pStyle w:val="Detail"/>
              <w:numPr>
                <w:ilvl w:val="0"/>
                <w:numId w:val="0"/>
              </w:numPr>
              <w:tabs>
                <w:tab w:val="clear" w:pos="284"/>
              </w:tabs>
              <w:spacing w:line="240" w:lineRule="exact"/>
              <w:rPr>
                <w:rFonts w:ascii="Frederick Simms" w:hAnsi="Frederick Simms"/>
                <w:sz w:val="16"/>
                <w:szCs w:val="16"/>
              </w:rPr>
            </w:pPr>
            <w:r w:rsidRPr="00324ED5">
              <w:rPr>
                <w:rFonts w:ascii="Frederick Simms" w:hAnsi="Frederick Simms"/>
                <w:sz w:val="16"/>
                <w:szCs w:val="16"/>
              </w:rPr>
              <w:t xml:space="preserve">Employed by RAC and </w:t>
            </w:r>
            <w:r w:rsidR="00324ED5">
              <w:rPr>
                <w:rFonts w:ascii="Frederick Simms" w:hAnsi="Frederick Simms"/>
                <w:sz w:val="16"/>
                <w:szCs w:val="16"/>
              </w:rPr>
              <w:t>base</w:t>
            </w:r>
            <w:r w:rsidR="00904471">
              <w:rPr>
                <w:rFonts w:ascii="Frederick Simms" w:hAnsi="Frederick Simms"/>
                <w:sz w:val="16"/>
                <w:szCs w:val="16"/>
              </w:rPr>
              <w:t xml:space="preserve">d at McLaren </w:t>
            </w:r>
            <w:r w:rsidR="002709F0" w:rsidRPr="00324ED5">
              <w:rPr>
                <w:rFonts w:ascii="Frederick Simms" w:hAnsi="Frederick Simms"/>
                <w:sz w:val="16"/>
                <w:szCs w:val="16"/>
              </w:rPr>
              <w:t>Reporting to the Technical Training Manager, the focus of this role is to deliver technical training, develop new training materials in line with McLaren visual identity.</w:t>
            </w:r>
          </w:p>
          <w:p w14:paraId="074CBDEA" w14:textId="77777777" w:rsidR="0083689E" w:rsidRPr="00324ED5" w:rsidRDefault="0083689E" w:rsidP="00C71352">
            <w:pPr>
              <w:rPr>
                <w:rFonts w:ascii="Frederick Simms" w:hAnsi="Frederick Simms" w:cs="DINRoundOT-Medium"/>
                <w:b/>
                <w:color w:val="000000" w:themeColor="text1"/>
                <w:sz w:val="16"/>
                <w:szCs w:val="16"/>
              </w:rPr>
            </w:pPr>
          </w:p>
          <w:p w14:paraId="7B7CCC52" w14:textId="77777777" w:rsidR="009B354B" w:rsidRPr="00324ED5" w:rsidRDefault="009B354B" w:rsidP="00C71352">
            <w:pPr>
              <w:rPr>
                <w:rFonts w:ascii="Frederick Simms" w:hAnsi="Frederick Simms" w:cs="DINRoundOT-Medium"/>
                <w:b/>
                <w:color w:val="000000" w:themeColor="text1"/>
                <w:sz w:val="16"/>
                <w:szCs w:val="16"/>
                <w:lang w:val="fr-FR"/>
              </w:rPr>
            </w:pPr>
            <w:r w:rsidRPr="00324ED5">
              <w:rPr>
                <w:rFonts w:ascii="Frederick Simms" w:hAnsi="Frederick Simms" w:cs="DINRoundOT-Medium"/>
                <w:b/>
                <w:color w:val="000000" w:themeColor="text1"/>
                <w:sz w:val="16"/>
                <w:szCs w:val="16"/>
                <w:lang w:val="fr-FR"/>
              </w:rPr>
              <w:t>Role Dimension</w:t>
            </w:r>
            <w:r w:rsidR="00C71352" w:rsidRPr="00324ED5">
              <w:rPr>
                <w:rFonts w:ascii="Frederick Simms" w:hAnsi="Frederick Simms" w:cs="DINRoundOT-Medium"/>
                <w:b/>
                <w:color w:val="000000" w:themeColor="text1"/>
                <w:sz w:val="16"/>
                <w:szCs w:val="16"/>
                <w:lang w:val="fr-FR"/>
              </w:rPr>
              <w:t xml:space="preserve"> (Financial/</w:t>
            </w:r>
            <w:r w:rsidR="00545001" w:rsidRPr="00324ED5">
              <w:rPr>
                <w:rFonts w:ascii="Frederick Simms" w:hAnsi="Frederick Simms" w:cs="DINRoundOT-Medium"/>
                <w:b/>
                <w:color w:val="000000" w:themeColor="text1"/>
                <w:sz w:val="16"/>
                <w:szCs w:val="16"/>
                <w:lang w:val="fr-FR"/>
              </w:rPr>
              <w:t>Non-</w:t>
            </w:r>
            <w:r w:rsidR="00C333A4" w:rsidRPr="00324ED5">
              <w:rPr>
                <w:rFonts w:ascii="Frederick Simms" w:hAnsi="Frederick Simms" w:cs="DINRoundOT-Medium"/>
                <w:b/>
                <w:color w:val="000000" w:themeColor="text1"/>
                <w:sz w:val="16"/>
                <w:szCs w:val="16"/>
                <w:lang w:val="fr-FR"/>
              </w:rPr>
              <w:t>Financial</w:t>
            </w:r>
            <w:proofErr w:type="gramStart"/>
            <w:r w:rsidR="00C71352" w:rsidRPr="00324ED5">
              <w:rPr>
                <w:rFonts w:ascii="Frederick Simms" w:hAnsi="Frederick Simms" w:cs="DINRoundOT-Medium"/>
                <w:b/>
                <w:color w:val="000000" w:themeColor="text1"/>
                <w:sz w:val="16"/>
                <w:szCs w:val="16"/>
                <w:lang w:val="fr-FR"/>
              </w:rPr>
              <w:t>):</w:t>
            </w:r>
            <w:proofErr w:type="gramEnd"/>
          </w:p>
          <w:p w14:paraId="7DB76191" w14:textId="77777777" w:rsidR="009D633D" w:rsidRPr="00324ED5" w:rsidRDefault="009B354B" w:rsidP="00C71352">
            <w:pPr>
              <w:rPr>
                <w:rFonts w:ascii="Frederick Simms" w:hAnsi="Frederick Simms" w:cs="DINRoundOT-Medium"/>
                <w:b/>
                <w:color w:val="000000" w:themeColor="text1"/>
                <w:sz w:val="16"/>
                <w:szCs w:val="16"/>
              </w:rPr>
            </w:pPr>
            <w:r w:rsidRPr="00324ED5">
              <w:rPr>
                <w:rFonts w:ascii="Frederick Simms" w:hAnsi="Frederick Simms" w:cs="DINRoundOT-Medium"/>
                <w:b/>
                <w:color w:val="000000" w:themeColor="text1"/>
                <w:sz w:val="16"/>
                <w:szCs w:val="16"/>
              </w:rPr>
              <w:t>Financial</w:t>
            </w:r>
          </w:p>
          <w:p w14:paraId="75D6FB66" w14:textId="35FF4F55" w:rsidR="00D30996" w:rsidRDefault="00B47149" w:rsidP="00C71352">
            <w:pPr>
              <w:rPr>
                <w:rFonts w:ascii="Frederick Simms" w:hAnsi="Frederick Simms" w:cs="DINRoundOT-Medium"/>
                <w:b/>
                <w:color w:val="FF0000"/>
                <w:sz w:val="16"/>
                <w:szCs w:val="16"/>
              </w:rPr>
            </w:pPr>
            <w:r>
              <w:rPr>
                <w:rFonts w:ascii="Frederick Simms" w:hAnsi="Frederick Simms" w:cs="DINRoundOT-Medium"/>
                <w:b/>
                <w:color w:val="FF0000"/>
                <w:sz w:val="16"/>
                <w:szCs w:val="16"/>
              </w:rPr>
              <w:t>Deliver technical training</w:t>
            </w:r>
          </w:p>
          <w:p w14:paraId="14F2B8D6" w14:textId="66A20EF2" w:rsidR="00B47149" w:rsidRDefault="00B47149" w:rsidP="00C71352">
            <w:pPr>
              <w:rPr>
                <w:rFonts w:ascii="Frederick Simms" w:hAnsi="Frederick Simms" w:cs="DINRoundOT-Medium"/>
                <w:b/>
                <w:color w:val="FF0000"/>
                <w:sz w:val="16"/>
                <w:szCs w:val="16"/>
              </w:rPr>
            </w:pPr>
            <w:r>
              <w:rPr>
                <w:rFonts w:ascii="Frederick Simms" w:hAnsi="Frederick Simms" w:cs="DINRoundOT-Medium"/>
                <w:b/>
                <w:color w:val="FF0000"/>
                <w:sz w:val="16"/>
                <w:szCs w:val="16"/>
              </w:rPr>
              <w:t xml:space="preserve">Field based </w:t>
            </w:r>
            <w:r w:rsidR="008A50BA">
              <w:rPr>
                <w:rFonts w:ascii="Frederick Simms" w:hAnsi="Frederick Simms" w:cs="DINRoundOT-Medium"/>
                <w:b/>
                <w:color w:val="FF0000"/>
                <w:sz w:val="16"/>
                <w:szCs w:val="16"/>
              </w:rPr>
              <w:t xml:space="preserve">(Woking) </w:t>
            </w:r>
          </w:p>
          <w:p w14:paraId="73665353" w14:textId="22E16626" w:rsidR="008A50BA" w:rsidRDefault="008A50BA" w:rsidP="00C71352">
            <w:pPr>
              <w:rPr>
                <w:rFonts w:ascii="Frederick Simms" w:hAnsi="Frederick Simms" w:cs="DINRoundOT-Medium"/>
                <w:b/>
                <w:color w:val="FF0000"/>
                <w:sz w:val="16"/>
                <w:szCs w:val="16"/>
              </w:rPr>
            </w:pPr>
            <w:r>
              <w:rPr>
                <w:rFonts w:ascii="Frederick Simms" w:hAnsi="Frederick Simms" w:cs="DINRoundOT-Medium"/>
                <w:b/>
                <w:color w:val="FF0000"/>
                <w:sz w:val="16"/>
                <w:szCs w:val="16"/>
              </w:rPr>
              <w:t xml:space="preserve">Frequent travel both national and international </w:t>
            </w:r>
          </w:p>
          <w:p w14:paraId="48370D8B" w14:textId="312C6068" w:rsidR="005956F7" w:rsidRDefault="00AE5EA2" w:rsidP="00AE5EA2">
            <w:pPr>
              <w:autoSpaceDE w:val="0"/>
              <w:autoSpaceDN w:val="0"/>
              <w:adjustRightInd w:val="0"/>
              <w:spacing w:line="240" w:lineRule="exact"/>
              <w:rPr>
                <w:rFonts w:ascii="Frederick Simms" w:hAnsi="Frederick Simms" w:cs="Arial"/>
                <w:sz w:val="16"/>
                <w:szCs w:val="16"/>
              </w:rPr>
            </w:pPr>
            <w:r w:rsidRPr="00E76E70">
              <w:rPr>
                <w:rFonts w:ascii="Frederick Simms" w:hAnsi="Frederick Simms" w:cs="Arial"/>
                <w:sz w:val="16"/>
                <w:szCs w:val="16"/>
              </w:rPr>
              <w:t>All employees and contracted staff must ensure compliance with the Company Health and Safety Policy, and all relevant other statutory Health and Safety legislation.</w:t>
            </w:r>
          </w:p>
          <w:p w14:paraId="2C9BCD92" w14:textId="77777777" w:rsidR="00AE5EA2" w:rsidRPr="00AE5EA2" w:rsidRDefault="00AE5EA2" w:rsidP="00AE5EA2">
            <w:pPr>
              <w:autoSpaceDE w:val="0"/>
              <w:autoSpaceDN w:val="0"/>
              <w:adjustRightInd w:val="0"/>
              <w:spacing w:line="240" w:lineRule="exact"/>
              <w:rPr>
                <w:rFonts w:ascii="Frederick Simms" w:hAnsi="Frederick Simms" w:cs="Arial"/>
                <w:sz w:val="16"/>
                <w:szCs w:val="16"/>
              </w:rPr>
            </w:pPr>
          </w:p>
          <w:p w14:paraId="030F6C0F" w14:textId="77777777" w:rsidR="009B354B" w:rsidRPr="00324ED5" w:rsidRDefault="009B354B" w:rsidP="00C71352">
            <w:pPr>
              <w:rPr>
                <w:rFonts w:ascii="Frederick Simms" w:hAnsi="Frederick Simms" w:cs="DINRoundOT-Medium"/>
                <w:color w:val="000000" w:themeColor="text1"/>
                <w:sz w:val="16"/>
                <w:szCs w:val="16"/>
              </w:rPr>
            </w:pPr>
            <w:r w:rsidRPr="00324ED5">
              <w:rPr>
                <w:rFonts w:ascii="Frederick Simms" w:hAnsi="Frederick Simms" w:cs="DINRoundOT-Medium"/>
                <w:b/>
                <w:color w:val="000000" w:themeColor="text1"/>
                <w:sz w:val="16"/>
                <w:szCs w:val="16"/>
              </w:rPr>
              <w:t xml:space="preserve">Reports to: </w:t>
            </w:r>
          </w:p>
          <w:p w14:paraId="06B53C84" w14:textId="50DA794D" w:rsidR="00C71352" w:rsidRDefault="009E272B" w:rsidP="00C71352">
            <w:pPr>
              <w:rPr>
                <w:rFonts w:ascii="Frederick Simms" w:hAnsi="Frederick Simms" w:cs="DINRoundOT-Medium"/>
                <w:b/>
                <w:color w:val="000000" w:themeColor="text1"/>
                <w:sz w:val="16"/>
                <w:szCs w:val="16"/>
              </w:rPr>
            </w:pPr>
            <w:r w:rsidRPr="00324ED5">
              <w:rPr>
                <w:rFonts w:ascii="Frederick Simms" w:hAnsi="Frederick Simms"/>
                <w:sz w:val="16"/>
                <w:szCs w:val="16"/>
              </w:rPr>
              <w:t>McLaren Automotive Technical Training Manager</w:t>
            </w:r>
            <w:r w:rsidRPr="00324ED5">
              <w:rPr>
                <w:rFonts w:ascii="Frederick Simms" w:hAnsi="Frederick Simms" w:cs="DINRoundOT-Medium"/>
                <w:b/>
                <w:color w:val="000000" w:themeColor="text1"/>
                <w:sz w:val="16"/>
                <w:szCs w:val="16"/>
              </w:rPr>
              <w:t xml:space="preserve"> </w:t>
            </w:r>
          </w:p>
          <w:p w14:paraId="5EDCBF48" w14:textId="77777777" w:rsidR="00724AE6" w:rsidRPr="00324ED5" w:rsidRDefault="00724AE6" w:rsidP="00C71352">
            <w:pPr>
              <w:rPr>
                <w:rFonts w:ascii="Frederick Simms" w:hAnsi="Frederick Simms" w:cs="DINRoundOT-Medium"/>
                <w:b/>
                <w:color w:val="000000" w:themeColor="text1"/>
                <w:sz w:val="16"/>
                <w:szCs w:val="16"/>
              </w:rPr>
            </w:pPr>
          </w:p>
          <w:p w14:paraId="71DF440D" w14:textId="77777777" w:rsidR="009B354B" w:rsidRPr="00324ED5" w:rsidRDefault="009B354B" w:rsidP="00C71352">
            <w:pPr>
              <w:rPr>
                <w:rFonts w:ascii="Frederick Simms" w:hAnsi="Frederick Simms" w:cs="DINRoundOT-Medium"/>
                <w:b/>
                <w:color w:val="000000" w:themeColor="text1"/>
                <w:sz w:val="16"/>
                <w:szCs w:val="16"/>
              </w:rPr>
            </w:pPr>
            <w:r w:rsidRPr="00324ED5">
              <w:rPr>
                <w:rFonts w:ascii="Frederick Simms" w:hAnsi="Frederick Simms" w:cs="DINRoundOT-Medium"/>
                <w:b/>
                <w:color w:val="000000" w:themeColor="text1"/>
                <w:sz w:val="16"/>
                <w:szCs w:val="16"/>
              </w:rPr>
              <w:t>Relationships:</w:t>
            </w:r>
          </w:p>
          <w:p w14:paraId="1D429078" w14:textId="0CB7313D" w:rsidR="00B637FD" w:rsidRPr="00324ED5" w:rsidRDefault="00724AE6" w:rsidP="004378FE">
            <w:pPr>
              <w:pStyle w:val="ListParagraph"/>
              <w:numPr>
                <w:ilvl w:val="0"/>
                <w:numId w:val="16"/>
              </w:numPr>
              <w:spacing w:line="240" w:lineRule="exact"/>
              <w:rPr>
                <w:rFonts w:ascii="Frederick Simms" w:hAnsi="Frederick Simms" w:cs="DINRoundOT-Medium"/>
                <w:sz w:val="16"/>
                <w:szCs w:val="16"/>
              </w:rPr>
            </w:pPr>
            <w:r>
              <w:rPr>
                <w:rFonts w:ascii="Frederick Simms" w:hAnsi="Frederick Simms" w:cs="DINRoundOT-Medium"/>
                <w:sz w:val="16"/>
                <w:szCs w:val="16"/>
              </w:rPr>
              <w:t xml:space="preserve">RAC commercial training manager </w:t>
            </w:r>
          </w:p>
          <w:p w14:paraId="0778E3FE" w14:textId="77777777" w:rsidR="00724AE6" w:rsidRDefault="00AD2F2B" w:rsidP="00AF72F5">
            <w:pPr>
              <w:pStyle w:val="ListParagraph"/>
              <w:numPr>
                <w:ilvl w:val="0"/>
                <w:numId w:val="16"/>
              </w:numPr>
              <w:spacing w:line="240" w:lineRule="exact"/>
              <w:rPr>
                <w:rFonts w:ascii="Frederick Simms" w:hAnsi="Frederick Simms" w:cs="DINRoundOT-Medium"/>
                <w:sz w:val="16"/>
                <w:szCs w:val="16"/>
              </w:rPr>
            </w:pPr>
            <w:r w:rsidRPr="00724AE6">
              <w:rPr>
                <w:rFonts w:ascii="Frederick Simms" w:hAnsi="Frederick Simms" w:cs="DINRoundOT-Medium"/>
                <w:sz w:val="16"/>
                <w:szCs w:val="16"/>
              </w:rPr>
              <w:t>Training Team</w:t>
            </w:r>
            <w:r w:rsidR="0094790A" w:rsidRPr="00724AE6">
              <w:rPr>
                <w:rFonts w:ascii="Frederick Simms" w:hAnsi="Frederick Simms" w:cs="DINRoundOT-Medium"/>
                <w:sz w:val="16"/>
                <w:szCs w:val="16"/>
              </w:rPr>
              <w:t>s</w:t>
            </w:r>
            <w:r w:rsidR="00537818" w:rsidRPr="00724AE6">
              <w:rPr>
                <w:rFonts w:ascii="Frederick Simms" w:hAnsi="Frederick Simms" w:cs="DINRoundOT-Medium"/>
                <w:sz w:val="16"/>
                <w:szCs w:val="16"/>
              </w:rPr>
              <w:t xml:space="preserve"> </w:t>
            </w:r>
          </w:p>
          <w:p w14:paraId="309AF6C2" w14:textId="4263BDE5" w:rsidR="00DE6BC4" w:rsidRPr="00724AE6" w:rsidRDefault="00DE6BC4" w:rsidP="00AF72F5">
            <w:pPr>
              <w:pStyle w:val="ListParagraph"/>
              <w:numPr>
                <w:ilvl w:val="0"/>
                <w:numId w:val="16"/>
              </w:numPr>
              <w:spacing w:line="240" w:lineRule="exact"/>
              <w:rPr>
                <w:rFonts w:ascii="Frederick Simms" w:hAnsi="Frederick Simms" w:cs="DINRoundOT-Medium"/>
                <w:sz w:val="16"/>
                <w:szCs w:val="16"/>
              </w:rPr>
            </w:pPr>
            <w:r w:rsidRPr="00724AE6">
              <w:rPr>
                <w:rFonts w:ascii="Frederick Simms" w:hAnsi="Frederick Simms" w:cs="DINRoundOT-Medium"/>
                <w:sz w:val="16"/>
                <w:szCs w:val="16"/>
              </w:rPr>
              <w:t>T</w:t>
            </w:r>
            <w:r w:rsidR="00AD2F2B" w:rsidRPr="00724AE6">
              <w:rPr>
                <w:rFonts w:ascii="Frederick Simms" w:hAnsi="Frederick Simms" w:cs="DINRoundOT-Medium"/>
                <w:sz w:val="16"/>
                <w:szCs w:val="16"/>
              </w:rPr>
              <w:t>echnical</w:t>
            </w:r>
            <w:r w:rsidRPr="00724AE6">
              <w:rPr>
                <w:rFonts w:ascii="Frederick Simms" w:hAnsi="Frederick Simms" w:cs="DINRoundOT-Medium"/>
                <w:sz w:val="16"/>
                <w:szCs w:val="16"/>
              </w:rPr>
              <w:t xml:space="preserve"> Team</w:t>
            </w:r>
          </w:p>
          <w:p w14:paraId="43F950AF" w14:textId="49205846" w:rsidR="0014495A" w:rsidRPr="00324ED5" w:rsidRDefault="0014495A" w:rsidP="004378FE">
            <w:pPr>
              <w:pStyle w:val="ListParagraph"/>
              <w:numPr>
                <w:ilvl w:val="0"/>
                <w:numId w:val="16"/>
              </w:numPr>
              <w:spacing w:line="240" w:lineRule="exact"/>
              <w:rPr>
                <w:rFonts w:ascii="Frederick Simms" w:hAnsi="Frederick Simms" w:cs="DINRoundOT-Medium"/>
                <w:sz w:val="16"/>
                <w:szCs w:val="16"/>
              </w:rPr>
            </w:pPr>
            <w:r w:rsidRPr="00324ED5">
              <w:rPr>
                <w:rFonts w:ascii="Frederick Simms" w:hAnsi="Frederick Simms" w:cs="DINRoundOT-Medium"/>
                <w:sz w:val="16"/>
                <w:szCs w:val="16"/>
              </w:rPr>
              <w:t>H&amp;</w:t>
            </w:r>
            <w:r w:rsidR="00AD2F2B" w:rsidRPr="00324ED5">
              <w:rPr>
                <w:rFonts w:ascii="Frederick Simms" w:hAnsi="Frederick Simms" w:cs="DINRoundOT-Medium"/>
                <w:sz w:val="16"/>
                <w:szCs w:val="16"/>
              </w:rPr>
              <w:t xml:space="preserve">S </w:t>
            </w:r>
            <w:r w:rsidRPr="00324ED5">
              <w:rPr>
                <w:rFonts w:ascii="Frederick Simms" w:hAnsi="Frederick Simms" w:cs="DINRoundOT-Medium"/>
                <w:sz w:val="16"/>
                <w:szCs w:val="16"/>
              </w:rPr>
              <w:t>team</w:t>
            </w:r>
          </w:p>
          <w:p w14:paraId="5A54F8B5" w14:textId="7CAA3076" w:rsidR="00AD2F2B" w:rsidRPr="00324ED5" w:rsidRDefault="00AD2F2B" w:rsidP="004378FE">
            <w:pPr>
              <w:pStyle w:val="ListParagraph"/>
              <w:numPr>
                <w:ilvl w:val="0"/>
                <w:numId w:val="16"/>
              </w:numPr>
              <w:spacing w:line="240" w:lineRule="exact"/>
              <w:rPr>
                <w:rFonts w:ascii="Frederick Simms" w:hAnsi="Frederick Simms" w:cs="DINRoundOT-Medium"/>
                <w:sz w:val="16"/>
                <w:szCs w:val="16"/>
              </w:rPr>
            </w:pPr>
            <w:r w:rsidRPr="00324ED5">
              <w:rPr>
                <w:rFonts w:ascii="Frederick Simms" w:hAnsi="Frederick Simms" w:cs="DINRoundOT-Medium"/>
                <w:sz w:val="16"/>
                <w:szCs w:val="16"/>
              </w:rPr>
              <w:t>L&amp;D team</w:t>
            </w:r>
          </w:p>
          <w:p w14:paraId="653DDC2D" w14:textId="77777777" w:rsidR="00B637FD" w:rsidRPr="00324ED5" w:rsidRDefault="00B637FD" w:rsidP="004378FE">
            <w:pPr>
              <w:pStyle w:val="ListParagraph"/>
              <w:numPr>
                <w:ilvl w:val="0"/>
                <w:numId w:val="16"/>
              </w:numPr>
              <w:spacing w:line="240" w:lineRule="exact"/>
              <w:rPr>
                <w:rFonts w:ascii="Frederick Simms" w:hAnsi="Frederick Simms" w:cs="DINRoundOT-Medium"/>
                <w:sz w:val="16"/>
                <w:szCs w:val="16"/>
              </w:rPr>
            </w:pPr>
            <w:r w:rsidRPr="00324ED5">
              <w:rPr>
                <w:rFonts w:ascii="Frederick Simms" w:hAnsi="Frederick Simms" w:cs="DINRoundOT-Medium"/>
                <w:sz w:val="16"/>
                <w:szCs w:val="16"/>
              </w:rPr>
              <w:t>IT Teams</w:t>
            </w:r>
          </w:p>
          <w:p w14:paraId="7DFF4ACE" w14:textId="1C744BE7" w:rsidR="0094790A" w:rsidRPr="00324ED5" w:rsidRDefault="0094790A" w:rsidP="004378FE">
            <w:pPr>
              <w:pStyle w:val="ListParagraph"/>
              <w:numPr>
                <w:ilvl w:val="0"/>
                <w:numId w:val="16"/>
              </w:numPr>
              <w:spacing w:line="240" w:lineRule="exact"/>
              <w:rPr>
                <w:rFonts w:ascii="Frederick Simms" w:hAnsi="Frederick Simms" w:cs="DINRoundOT-Medium"/>
                <w:sz w:val="16"/>
                <w:szCs w:val="16"/>
              </w:rPr>
            </w:pPr>
            <w:r w:rsidRPr="00324ED5">
              <w:rPr>
                <w:rFonts w:ascii="Frederick Simms" w:hAnsi="Frederick Simms" w:cs="DINRoundOT-Medium"/>
                <w:sz w:val="16"/>
                <w:szCs w:val="16"/>
              </w:rPr>
              <w:t>Commercial teams</w:t>
            </w:r>
          </w:p>
          <w:p w14:paraId="2CCEB886" w14:textId="6AF0C7A3" w:rsidR="0094790A" w:rsidRPr="00324ED5" w:rsidRDefault="0094790A" w:rsidP="004378FE">
            <w:pPr>
              <w:pStyle w:val="ListParagraph"/>
              <w:numPr>
                <w:ilvl w:val="0"/>
                <w:numId w:val="16"/>
              </w:numPr>
              <w:spacing w:line="240" w:lineRule="exact"/>
              <w:rPr>
                <w:rFonts w:ascii="Frederick Simms" w:hAnsi="Frederick Simms" w:cs="DINRoundOT-Medium"/>
                <w:sz w:val="16"/>
                <w:szCs w:val="16"/>
              </w:rPr>
            </w:pPr>
            <w:r w:rsidRPr="00324ED5">
              <w:rPr>
                <w:rFonts w:ascii="Frederick Simms" w:hAnsi="Frederick Simms" w:cs="DINRoundOT-Medium"/>
                <w:sz w:val="16"/>
                <w:szCs w:val="16"/>
              </w:rPr>
              <w:t>External Suppliers</w:t>
            </w:r>
          </w:p>
          <w:p w14:paraId="29C81431" w14:textId="77777777" w:rsidR="00B637FD" w:rsidRPr="00324ED5" w:rsidRDefault="00B637FD" w:rsidP="004378FE">
            <w:pPr>
              <w:pStyle w:val="ListParagraph"/>
              <w:numPr>
                <w:ilvl w:val="0"/>
                <w:numId w:val="16"/>
              </w:numPr>
              <w:spacing w:line="240" w:lineRule="exact"/>
              <w:rPr>
                <w:rFonts w:ascii="Frederick Simms" w:hAnsi="Frederick Simms" w:cs="DINRoundOT-Medium"/>
                <w:sz w:val="16"/>
                <w:szCs w:val="16"/>
              </w:rPr>
            </w:pPr>
            <w:r w:rsidRPr="00324ED5">
              <w:rPr>
                <w:rFonts w:ascii="Frederick Simms" w:hAnsi="Frederick Simms" w:cs="DINRoundOT-Medium"/>
                <w:sz w:val="16"/>
                <w:szCs w:val="16"/>
              </w:rPr>
              <w:t>Operations Teams</w:t>
            </w:r>
          </w:p>
          <w:p w14:paraId="7BBB7509" w14:textId="48D779E8" w:rsidR="00537818" w:rsidRPr="00324ED5" w:rsidRDefault="008D38B1" w:rsidP="008D38B1">
            <w:pPr>
              <w:pStyle w:val="ListParagraph"/>
              <w:spacing w:line="240" w:lineRule="exact"/>
              <w:ind w:left="360"/>
              <w:rPr>
                <w:rFonts w:ascii="Frederick Simms" w:hAnsi="Frederick Simms" w:cs="DINRoundOT-Medium"/>
                <w:sz w:val="16"/>
                <w:szCs w:val="16"/>
              </w:rPr>
            </w:pPr>
            <w:r w:rsidRPr="00324ED5">
              <w:rPr>
                <w:rFonts w:ascii="Frederick Simms" w:hAnsi="Frederick Simms" w:cs="DINRoundOT-Medium"/>
                <w:sz w:val="16"/>
                <w:szCs w:val="16"/>
              </w:rPr>
              <w:t xml:space="preserve">All Roadside and Operational colleagues </w:t>
            </w:r>
          </w:p>
          <w:p w14:paraId="6185E748" w14:textId="77777777" w:rsidR="00C71352" w:rsidRPr="00324ED5" w:rsidRDefault="00C71352" w:rsidP="00C71352">
            <w:pPr>
              <w:rPr>
                <w:rFonts w:ascii="Frederick Simms" w:hAnsi="Frederick Simms" w:cs="DINRoundOT-Medium"/>
                <w:b/>
                <w:color w:val="000000" w:themeColor="text1"/>
                <w:sz w:val="16"/>
                <w:szCs w:val="16"/>
              </w:rPr>
            </w:pPr>
          </w:p>
          <w:p w14:paraId="6906AFA9" w14:textId="77777777" w:rsidR="00A06474" w:rsidRPr="00324ED5" w:rsidRDefault="00A06474" w:rsidP="00C71352">
            <w:pPr>
              <w:pStyle w:val="ListParagraph"/>
              <w:ind w:left="360"/>
              <w:rPr>
                <w:rFonts w:ascii="Frederick Simms" w:hAnsi="Frederick Simms" w:cs="DINRoundOT-Medium"/>
                <w:color w:val="000000" w:themeColor="text1"/>
                <w:sz w:val="16"/>
                <w:szCs w:val="16"/>
              </w:rPr>
            </w:pPr>
            <w:r w:rsidRPr="00324ED5">
              <w:rPr>
                <w:rFonts w:ascii="Frederick Simms" w:hAnsi="Frederick Simms" w:cs="DINRoundOT-Medium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4394" w:type="dxa"/>
            <w:shd w:val="clear" w:color="auto" w:fill="auto"/>
          </w:tcPr>
          <w:p w14:paraId="1B9318E2" w14:textId="7C399311" w:rsidR="00DE0B56" w:rsidRPr="00DE0B56" w:rsidRDefault="00DE0B56" w:rsidP="00DE0B56">
            <w:pPr>
              <w:pStyle w:val="ListParagraph"/>
              <w:numPr>
                <w:ilvl w:val="0"/>
                <w:numId w:val="23"/>
              </w:numPr>
              <w:spacing w:line="240" w:lineRule="exact"/>
              <w:ind w:left="316" w:hanging="262"/>
              <w:rPr>
                <w:rFonts w:ascii="Frederick Simms" w:hAnsi="Frederick Simms" w:cs="Arial"/>
                <w:sz w:val="16"/>
                <w:szCs w:val="16"/>
                <w:lang w:val="en-US"/>
              </w:rPr>
            </w:pPr>
            <w:r w:rsidRPr="00DE0B56">
              <w:rPr>
                <w:rFonts w:ascii="Frederick Simms" w:hAnsi="Frederick Simms" w:cs="Arial"/>
                <w:sz w:val="16"/>
                <w:szCs w:val="16"/>
                <w:lang w:val="en-US"/>
              </w:rPr>
              <w:t xml:space="preserve">Supporting McLaren in the development and delivery of technical and non-technical training </w:t>
            </w:r>
            <w:r w:rsidRPr="00DE0B56">
              <w:rPr>
                <w:rFonts w:ascii="Frederick Simms" w:hAnsi="Frederick Simms" w:cs="Arial"/>
                <w:sz w:val="16"/>
                <w:szCs w:val="16"/>
                <w:lang w:val="en-US"/>
              </w:rPr>
              <w:t>programs</w:t>
            </w:r>
            <w:r w:rsidRPr="00DE0B56">
              <w:rPr>
                <w:rFonts w:ascii="Frederick Simms" w:hAnsi="Frederick Simms" w:cs="Arial"/>
                <w:sz w:val="16"/>
                <w:szCs w:val="16"/>
                <w:lang w:val="en-US"/>
              </w:rPr>
              <w:t xml:space="preserve"> for McLaren Vehicles, systems, and processes both at the McLaren Automotive Academy and on location when required</w:t>
            </w:r>
          </w:p>
          <w:p w14:paraId="752E6273" w14:textId="77777777" w:rsidR="00DE0B56" w:rsidRPr="00DE0B56" w:rsidRDefault="00DE0B56" w:rsidP="00DE0B56">
            <w:pPr>
              <w:pStyle w:val="ListParagraph"/>
              <w:numPr>
                <w:ilvl w:val="0"/>
                <w:numId w:val="23"/>
              </w:numPr>
              <w:spacing w:line="240" w:lineRule="exact"/>
              <w:ind w:left="316" w:hanging="262"/>
              <w:rPr>
                <w:rFonts w:ascii="Frederick Simms" w:hAnsi="Frederick Simms" w:cs="Arial"/>
                <w:sz w:val="16"/>
                <w:szCs w:val="16"/>
                <w:lang w:val="en-US"/>
              </w:rPr>
            </w:pPr>
            <w:r w:rsidRPr="00DE0B56">
              <w:rPr>
                <w:rFonts w:ascii="Frederick Simms" w:hAnsi="Frederick Simms" w:cs="Arial"/>
                <w:sz w:val="16"/>
                <w:szCs w:val="16"/>
                <w:lang w:val="en-US"/>
              </w:rPr>
              <w:t>With the support from McLaren technical training team, defining the brand, technical and non-technical course content</w:t>
            </w:r>
          </w:p>
          <w:p w14:paraId="0F83D981" w14:textId="77777777" w:rsidR="00DE0B56" w:rsidRPr="00DE0B56" w:rsidRDefault="00DE0B56" w:rsidP="00DE0B56">
            <w:pPr>
              <w:pStyle w:val="ListParagraph"/>
              <w:numPr>
                <w:ilvl w:val="0"/>
                <w:numId w:val="23"/>
              </w:numPr>
              <w:spacing w:line="240" w:lineRule="exact"/>
              <w:ind w:left="316" w:hanging="262"/>
              <w:rPr>
                <w:rFonts w:ascii="Frederick Simms" w:hAnsi="Frederick Simms" w:cs="Arial"/>
                <w:sz w:val="16"/>
                <w:szCs w:val="16"/>
                <w:lang w:val="en-US"/>
              </w:rPr>
            </w:pPr>
            <w:r w:rsidRPr="00DE0B56">
              <w:rPr>
                <w:rFonts w:ascii="Frederick Simms" w:hAnsi="Frederick Simms" w:cs="Arial"/>
                <w:sz w:val="16"/>
                <w:szCs w:val="16"/>
                <w:lang w:val="en-US"/>
              </w:rPr>
              <w:t>Creating the course documentation in line with the McLaren AVI guidelines</w:t>
            </w:r>
          </w:p>
          <w:p w14:paraId="503BE9ED" w14:textId="77777777" w:rsidR="00DE0B56" w:rsidRPr="00DE0B56" w:rsidRDefault="00DE0B56" w:rsidP="00DE0B56">
            <w:pPr>
              <w:pStyle w:val="ListParagraph"/>
              <w:numPr>
                <w:ilvl w:val="0"/>
                <w:numId w:val="23"/>
              </w:numPr>
              <w:spacing w:line="240" w:lineRule="exact"/>
              <w:ind w:left="316" w:hanging="262"/>
              <w:rPr>
                <w:rFonts w:ascii="Frederick Simms" w:hAnsi="Frederick Simms" w:cs="Arial"/>
                <w:sz w:val="16"/>
                <w:szCs w:val="16"/>
                <w:lang w:val="en-US"/>
              </w:rPr>
            </w:pPr>
            <w:r w:rsidRPr="00DE0B56">
              <w:rPr>
                <w:rFonts w:ascii="Frederick Simms" w:hAnsi="Frederick Simms" w:cs="Arial"/>
                <w:sz w:val="16"/>
                <w:szCs w:val="16"/>
                <w:lang w:val="en-US"/>
              </w:rPr>
              <w:t>Delivering pilot training courses to McLaren Internal Staff and / or selected McLaren Retailer partners</w:t>
            </w:r>
          </w:p>
          <w:p w14:paraId="258A0E8D" w14:textId="77777777" w:rsidR="00DE0B56" w:rsidRPr="00DE0B56" w:rsidRDefault="00DE0B56" w:rsidP="00DE0B56">
            <w:pPr>
              <w:pStyle w:val="ListParagraph"/>
              <w:numPr>
                <w:ilvl w:val="0"/>
                <w:numId w:val="23"/>
              </w:numPr>
              <w:spacing w:line="240" w:lineRule="exact"/>
              <w:ind w:left="316" w:hanging="262"/>
              <w:rPr>
                <w:rFonts w:ascii="Frederick Simms" w:hAnsi="Frederick Simms" w:cs="Arial"/>
                <w:sz w:val="16"/>
                <w:szCs w:val="16"/>
                <w:lang w:val="en-US"/>
              </w:rPr>
            </w:pPr>
            <w:r w:rsidRPr="00DE0B56">
              <w:rPr>
                <w:rFonts w:ascii="Frederick Simms" w:hAnsi="Frederick Simms" w:cs="Arial"/>
                <w:sz w:val="16"/>
                <w:szCs w:val="16"/>
                <w:lang w:val="en-US"/>
              </w:rPr>
              <w:t>Attendance of technical meetings to support training team</w:t>
            </w:r>
          </w:p>
          <w:p w14:paraId="3C5D0ED0" w14:textId="77777777" w:rsidR="00DE0B56" w:rsidRPr="00DE0B56" w:rsidRDefault="00DE0B56" w:rsidP="00DE0B56">
            <w:pPr>
              <w:pStyle w:val="ListParagraph"/>
              <w:numPr>
                <w:ilvl w:val="0"/>
                <w:numId w:val="23"/>
              </w:numPr>
              <w:spacing w:line="240" w:lineRule="exact"/>
              <w:ind w:left="316" w:hanging="262"/>
              <w:rPr>
                <w:rFonts w:ascii="Frederick Simms" w:hAnsi="Frederick Simms" w:cs="Arial"/>
                <w:sz w:val="16"/>
                <w:szCs w:val="16"/>
                <w:lang w:val="en-US"/>
              </w:rPr>
            </w:pPr>
            <w:r w:rsidRPr="00DE0B56">
              <w:rPr>
                <w:rFonts w:ascii="Frederick Simms" w:hAnsi="Frederick Simms" w:cs="Arial"/>
                <w:sz w:val="16"/>
                <w:szCs w:val="16"/>
                <w:lang w:val="en-US"/>
              </w:rPr>
              <w:t>Working with new product and technology course development</w:t>
            </w:r>
          </w:p>
          <w:p w14:paraId="590E285D" w14:textId="77777777" w:rsidR="00DE0B56" w:rsidRPr="00DE0B56" w:rsidRDefault="00DE0B56" w:rsidP="00DE0B56">
            <w:pPr>
              <w:pStyle w:val="ListParagraph"/>
              <w:numPr>
                <w:ilvl w:val="0"/>
                <w:numId w:val="23"/>
              </w:numPr>
              <w:spacing w:line="240" w:lineRule="exact"/>
              <w:ind w:left="316" w:hanging="262"/>
              <w:rPr>
                <w:rFonts w:ascii="Frederick Simms" w:hAnsi="Frederick Simms" w:cs="Arial"/>
                <w:sz w:val="16"/>
                <w:szCs w:val="16"/>
                <w:lang w:val="en-US"/>
              </w:rPr>
            </w:pPr>
            <w:r w:rsidRPr="00DE0B56">
              <w:rPr>
                <w:rFonts w:ascii="Frederick Simms" w:hAnsi="Frederick Simms" w:cs="Arial"/>
                <w:sz w:val="16"/>
                <w:szCs w:val="16"/>
                <w:lang w:val="en-US"/>
              </w:rPr>
              <w:t>Making any amendments to documentation as necessary in a timely manner agreed with the team leader</w:t>
            </w:r>
          </w:p>
          <w:p w14:paraId="0F2F59B8" w14:textId="77777777" w:rsidR="00DE0B56" w:rsidRPr="00DE0B56" w:rsidRDefault="00DE0B56" w:rsidP="00DE0B56">
            <w:pPr>
              <w:pStyle w:val="ListParagraph"/>
              <w:numPr>
                <w:ilvl w:val="0"/>
                <w:numId w:val="23"/>
              </w:numPr>
              <w:spacing w:line="240" w:lineRule="exact"/>
              <w:ind w:left="316" w:hanging="262"/>
              <w:rPr>
                <w:rFonts w:ascii="Frederick Simms" w:hAnsi="Frederick Simms" w:cs="Arial"/>
                <w:sz w:val="16"/>
                <w:szCs w:val="16"/>
                <w:lang w:val="en-US"/>
              </w:rPr>
            </w:pPr>
            <w:r w:rsidRPr="00DE0B56">
              <w:rPr>
                <w:rFonts w:ascii="Frederick Simms" w:hAnsi="Frederick Simms" w:cs="Arial"/>
                <w:sz w:val="16"/>
                <w:szCs w:val="16"/>
                <w:lang w:val="en-US"/>
              </w:rPr>
              <w:t>Working with the Regional Aftersales Managers and Central Aftersales Team, also to assist in the promotion of the McLaren Aftersales training portfolio</w:t>
            </w:r>
          </w:p>
          <w:p w14:paraId="2691AAD5" w14:textId="77777777" w:rsidR="00DE0B56" w:rsidRPr="00DE0B56" w:rsidRDefault="00DE0B56" w:rsidP="00DE0B56">
            <w:pPr>
              <w:pStyle w:val="ListParagraph"/>
              <w:numPr>
                <w:ilvl w:val="0"/>
                <w:numId w:val="23"/>
              </w:numPr>
              <w:spacing w:line="240" w:lineRule="exact"/>
              <w:ind w:left="316" w:hanging="262"/>
              <w:rPr>
                <w:rFonts w:ascii="Frederick Simms" w:hAnsi="Frederick Simms" w:cs="Arial"/>
                <w:sz w:val="16"/>
                <w:szCs w:val="16"/>
                <w:lang w:val="en-US"/>
              </w:rPr>
            </w:pPr>
            <w:r w:rsidRPr="00DE0B56">
              <w:rPr>
                <w:rFonts w:ascii="Frederick Simms" w:hAnsi="Frederick Simms" w:cs="Arial"/>
                <w:sz w:val="16"/>
                <w:szCs w:val="16"/>
                <w:lang w:val="en-US"/>
              </w:rPr>
              <w:t>To assist with the upkeep of the McLaren Aftersales Training Facility in Unit 6 Orchard Business Park</w:t>
            </w:r>
          </w:p>
          <w:p w14:paraId="3D536FB1" w14:textId="77777777" w:rsidR="00DE0B56" w:rsidRPr="00DE0B56" w:rsidRDefault="00DE0B56" w:rsidP="00DE0B56">
            <w:pPr>
              <w:pStyle w:val="ListParagraph"/>
              <w:numPr>
                <w:ilvl w:val="0"/>
                <w:numId w:val="23"/>
              </w:numPr>
              <w:spacing w:line="240" w:lineRule="exact"/>
              <w:ind w:left="316" w:hanging="262"/>
              <w:rPr>
                <w:rFonts w:ascii="Frederick Simms" w:hAnsi="Frederick Simms" w:cs="Arial"/>
                <w:sz w:val="16"/>
                <w:szCs w:val="16"/>
                <w:lang w:val="en-US"/>
              </w:rPr>
            </w:pPr>
            <w:r w:rsidRPr="00DE0B56">
              <w:rPr>
                <w:rFonts w:ascii="Frederick Simms" w:hAnsi="Frederick Simms" w:cs="Arial"/>
                <w:sz w:val="16"/>
                <w:szCs w:val="16"/>
                <w:lang w:val="en-US"/>
              </w:rPr>
              <w:t>Supporting external services providers</w:t>
            </w:r>
          </w:p>
          <w:p w14:paraId="44F0A9A0" w14:textId="77777777" w:rsidR="00DE0B56" w:rsidRPr="00DE0B56" w:rsidRDefault="00DE0B56" w:rsidP="00DE0B56">
            <w:pPr>
              <w:pStyle w:val="ListParagraph"/>
              <w:numPr>
                <w:ilvl w:val="0"/>
                <w:numId w:val="23"/>
              </w:numPr>
              <w:spacing w:line="240" w:lineRule="exact"/>
              <w:ind w:left="316" w:hanging="262"/>
              <w:rPr>
                <w:rFonts w:ascii="Frederick Simms" w:hAnsi="Frederick Simms" w:cs="Arial"/>
                <w:sz w:val="16"/>
                <w:szCs w:val="16"/>
                <w:lang w:val="en-US"/>
              </w:rPr>
            </w:pPr>
            <w:r w:rsidRPr="00DE0B56">
              <w:rPr>
                <w:rFonts w:ascii="Frederick Simms" w:hAnsi="Frederick Simms" w:cs="Arial"/>
                <w:sz w:val="16"/>
                <w:szCs w:val="16"/>
                <w:lang w:val="en-US"/>
              </w:rPr>
              <w:t>To support and work with 3rd Party training providers as required</w:t>
            </w:r>
          </w:p>
          <w:p w14:paraId="5FA82E2C" w14:textId="77777777" w:rsidR="00DE0B56" w:rsidRPr="00DE0B56" w:rsidRDefault="00DE0B56" w:rsidP="00DE0B56">
            <w:pPr>
              <w:pStyle w:val="ListParagraph"/>
              <w:numPr>
                <w:ilvl w:val="0"/>
                <w:numId w:val="23"/>
              </w:numPr>
              <w:spacing w:line="240" w:lineRule="exact"/>
              <w:ind w:left="316" w:hanging="262"/>
              <w:rPr>
                <w:rFonts w:ascii="Frederick Simms" w:hAnsi="Frederick Simms" w:cs="Arial"/>
                <w:sz w:val="16"/>
                <w:szCs w:val="16"/>
                <w:lang w:val="en-US"/>
              </w:rPr>
            </w:pPr>
            <w:r w:rsidRPr="00DE0B56">
              <w:rPr>
                <w:rFonts w:ascii="Frederick Simms" w:hAnsi="Frederick Simms" w:cs="Arial"/>
                <w:sz w:val="16"/>
                <w:szCs w:val="16"/>
                <w:lang w:val="en-US"/>
              </w:rPr>
              <w:t>Maintaining the required delivery quality levels as specified by McLaren</w:t>
            </w:r>
          </w:p>
          <w:p w14:paraId="52004006" w14:textId="77777777" w:rsidR="00DE0B56" w:rsidRPr="00DE0B56" w:rsidRDefault="00DE0B56" w:rsidP="00DE0B56">
            <w:pPr>
              <w:pStyle w:val="ListParagraph"/>
              <w:numPr>
                <w:ilvl w:val="0"/>
                <w:numId w:val="23"/>
              </w:numPr>
              <w:spacing w:line="240" w:lineRule="exact"/>
              <w:ind w:left="316" w:hanging="262"/>
              <w:rPr>
                <w:rFonts w:ascii="Frederick Simms" w:hAnsi="Frederick Simms" w:cs="Arial"/>
                <w:sz w:val="16"/>
                <w:szCs w:val="16"/>
                <w:lang w:val="en-US"/>
              </w:rPr>
            </w:pPr>
            <w:r w:rsidRPr="00DE0B56">
              <w:rPr>
                <w:rFonts w:ascii="Frederick Simms" w:hAnsi="Frederick Simms" w:cs="Arial"/>
                <w:sz w:val="16"/>
                <w:szCs w:val="16"/>
                <w:lang w:val="en-US"/>
              </w:rPr>
              <w:t>To support the global training strategy</w:t>
            </w:r>
          </w:p>
          <w:p w14:paraId="6EA5118D" w14:textId="77777777" w:rsidR="00DE0B56" w:rsidRPr="00DE0B56" w:rsidRDefault="00DE0B56" w:rsidP="00DE0B56">
            <w:pPr>
              <w:pStyle w:val="ListParagraph"/>
              <w:numPr>
                <w:ilvl w:val="0"/>
                <w:numId w:val="23"/>
              </w:numPr>
              <w:spacing w:line="240" w:lineRule="exact"/>
              <w:ind w:left="316" w:hanging="262"/>
              <w:rPr>
                <w:rFonts w:ascii="Frederick Simms" w:hAnsi="Frederick Simms" w:cs="Arial"/>
                <w:sz w:val="16"/>
                <w:szCs w:val="16"/>
                <w:lang w:val="en-US"/>
              </w:rPr>
            </w:pPr>
            <w:r w:rsidRPr="00DE0B56">
              <w:rPr>
                <w:rFonts w:ascii="Frederick Simms" w:hAnsi="Frederick Simms" w:cs="Arial"/>
                <w:sz w:val="16"/>
                <w:szCs w:val="16"/>
                <w:lang w:val="en-US"/>
              </w:rPr>
              <w:t>To deliver training to the retailer global network where required in region</w:t>
            </w:r>
          </w:p>
          <w:p w14:paraId="4D9F333A" w14:textId="77777777" w:rsidR="00DE0B56" w:rsidRPr="00DE0B56" w:rsidRDefault="00DE0B56" w:rsidP="00DE0B56">
            <w:pPr>
              <w:pStyle w:val="ListParagraph"/>
              <w:numPr>
                <w:ilvl w:val="0"/>
                <w:numId w:val="23"/>
              </w:numPr>
              <w:spacing w:line="240" w:lineRule="exact"/>
              <w:ind w:left="316" w:hanging="262"/>
              <w:rPr>
                <w:rFonts w:ascii="Frederick Simms" w:hAnsi="Frederick Simms" w:cs="Arial"/>
                <w:sz w:val="16"/>
                <w:szCs w:val="16"/>
                <w:lang w:val="en-US"/>
              </w:rPr>
            </w:pPr>
            <w:r w:rsidRPr="00DE0B56">
              <w:rPr>
                <w:rFonts w:ascii="Frederick Simms" w:hAnsi="Frederick Simms" w:cs="Arial"/>
                <w:sz w:val="16"/>
                <w:szCs w:val="16"/>
                <w:lang w:val="en-US"/>
              </w:rPr>
              <w:t>To carry out any other reasonable and appropriate work as required by the company</w:t>
            </w:r>
          </w:p>
          <w:p w14:paraId="370AA5A7" w14:textId="175139FF" w:rsidR="000B28E4" w:rsidRPr="00DE0B56" w:rsidRDefault="000B28E4" w:rsidP="006F0559">
            <w:pPr>
              <w:pStyle w:val="ListParagraph"/>
              <w:ind w:left="360"/>
              <w:rPr>
                <w:rFonts w:ascii="Frederick Simms" w:hAnsi="Frederick Simms" w:cs="DINRoundOT-Medium"/>
                <w:bCs/>
                <w:sz w:val="16"/>
                <w:szCs w:val="16"/>
              </w:rPr>
            </w:pPr>
          </w:p>
        </w:tc>
        <w:tc>
          <w:tcPr>
            <w:tcW w:w="5387" w:type="dxa"/>
            <w:shd w:val="clear" w:color="auto" w:fill="auto"/>
          </w:tcPr>
          <w:p w14:paraId="2E81D960" w14:textId="54246DA8" w:rsidR="009B354B" w:rsidRPr="00324ED5" w:rsidRDefault="009B354B" w:rsidP="00C71352">
            <w:pPr>
              <w:rPr>
                <w:rFonts w:ascii="Frederick Simms" w:hAnsi="Frederick Simms" w:cs="DINRoundOT-Medium"/>
                <w:b/>
                <w:color w:val="000000" w:themeColor="text1"/>
                <w:sz w:val="16"/>
                <w:szCs w:val="16"/>
              </w:rPr>
            </w:pPr>
            <w:r w:rsidRPr="00324ED5">
              <w:rPr>
                <w:rFonts w:ascii="Frederick Simms" w:hAnsi="Frederick Simms" w:cs="DINRoundOT-Medium"/>
                <w:b/>
                <w:color w:val="000000" w:themeColor="text1"/>
                <w:sz w:val="16"/>
                <w:szCs w:val="16"/>
              </w:rPr>
              <w:t>Skills/Knowledge</w:t>
            </w:r>
            <w:r w:rsidRPr="00324ED5">
              <w:rPr>
                <w:rFonts w:ascii="Frederick Simms" w:hAnsi="Frederick Simms" w:cs="DINRoundOT-Medium"/>
                <w:b/>
                <w:color w:val="000000" w:themeColor="text1"/>
                <w:sz w:val="16"/>
                <w:szCs w:val="16"/>
              </w:rPr>
              <w:br/>
              <w:t>/Experience</w:t>
            </w:r>
          </w:p>
          <w:p w14:paraId="6D160719" w14:textId="77777777" w:rsidR="00E76E70" w:rsidRDefault="00E76E70" w:rsidP="006939DC">
            <w:pPr>
              <w:pStyle w:val="Heading5"/>
              <w:keepNext/>
              <w:widowControl w:val="0"/>
              <w:tabs>
                <w:tab w:val="left" w:pos="720"/>
                <w:tab w:val="left" w:pos="2160"/>
                <w:tab w:val="left" w:pos="2880"/>
                <w:tab w:val="left" w:pos="3600"/>
                <w:tab w:val="num" w:pos="414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before="0" w:after="0"/>
              <w:rPr>
                <w:rFonts w:ascii="Frederick Simms" w:hAnsi="Frederick Simms" w:cs="DINRoundOT-Medium"/>
                <w:sz w:val="16"/>
                <w:szCs w:val="16"/>
                <w:lang w:eastAsia="en-GB"/>
              </w:rPr>
            </w:pPr>
          </w:p>
          <w:p w14:paraId="011B44D2" w14:textId="77777777" w:rsidR="00E76E70" w:rsidRPr="00E76E70" w:rsidRDefault="00E76E70" w:rsidP="00E76E70">
            <w:pPr>
              <w:spacing w:line="300" w:lineRule="exact"/>
              <w:ind w:left="35"/>
              <w:jc w:val="both"/>
              <w:rPr>
                <w:rFonts w:ascii="Frederick Simms" w:hAnsi="Frederick Simms" w:cs="Arial"/>
                <w:b/>
                <w:sz w:val="16"/>
                <w:szCs w:val="16"/>
              </w:rPr>
            </w:pPr>
            <w:r w:rsidRPr="00E76E70">
              <w:rPr>
                <w:rFonts w:ascii="Frederick Simms" w:hAnsi="Frederick Simms" w:cs="Arial"/>
                <w:b/>
                <w:sz w:val="16"/>
                <w:szCs w:val="16"/>
              </w:rPr>
              <w:t>Education:</w:t>
            </w:r>
          </w:p>
          <w:p w14:paraId="0E2BCDC9" w14:textId="77777777" w:rsidR="00E76E70" w:rsidRPr="00E76E70" w:rsidRDefault="00E76E70" w:rsidP="00E76E70">
            <w:pPr>
              <w:spacing w:line="300" w:lineRule="exact"/>
              <w:ind w:left="35"/>
              <w:jc w:val="both"/>
              <w:rPr>
                <w:rFonts w:ascii="Frederick Simms" w:hAnsi="Frederick Simms" w:cs="Arial"/>
                <w:b/>
                <w:sz w:val="16"/>
                <w:szCs w:val="16"/>
              </w:rPr>
            </w:pPr>
            <w:r w:rsidRPr="00E76E70">
              <w:rPr>
                <w:rFonts w:ascii="Frederick Simms" w:hAnsi="Frederick Simms" w:cs="Arial"/>
                <w:sz w:val="16"/>
                <w:szCs w:val="16"/>
              </w:rPr>
              <w:t xml:space="preserve">Training delivery aligned to CIPD (CTP) or equivalent and Mechanical Qualifications to City &amp; Guilds Level 3 or Equivalent </w:t>
            </w:r>
          </w:p>
          <w:p w14:paraId="418252EA" w14:textId="77777777" w:rsidR="00E76E70" w:rsidRPr="00E76E70" w:rsidRDefault="00E76E70" w:rsidP="00E76E70">
            <w:pPr>
              <w:spacing w:line="300" w:lineRule="exact"/>
              <w:ind w:left="35"/>
              <w:jc w:val="both"/>
              <w:rPr>
                <w:rFonts w:ascii="Frederick Simms" w:hAnsi="Frederick Simms" w:cs="Arial"/>
                <w:b/>
                <w:sz w:val="16"/>
                <w:szCs w:val="16"/>
              </w:rPr>
            </w:pPr>
            <w:r w:rsidRPr="00E76E70">
              <w:rPr>
                <w:rFonts w:ascii="Frederick Simms" w:hAnsi="Frederick Simms" w:cs="Arial"/>
                <w:b/>
                <w:sz w:val="16"/>
                <w:szCs w:val="16"/>
              </w:rPr>
              <w:t xml:space="preserve">Experience: </w:t>
            </w:r>
          </w:p>
          <w:p w14:paraId="3FB3B782" w14:textId="77777777" w:rsidR="00E76E70" w:rsidRPr="00E76E70" w:rsidRDefault="00E76E70" w:rsidP="00E76E70">
            <w:pPr>
              <w:pStyle w:val="Header"/>
              <w:spacing w:line="240" w:lineRule="exact"/>
              <w:ind w:left="35" w:right="683"/>
              <w:rPr>
                <w:rFonts w:ascii="Frederick Simms" w:hAnsi="Frederick Simms" w:cs="Arial"/>
                <w:sz w:val="16"/>
                <w:szCs w:val="16"/>
              </w:rPr>
            </w:pPr>
            <w:r w:rsidRPr="00E76E70">
              <w:rPr>
                <w:rFonts w:ascii="Frederick Simms" w:hAnsi="Frederick Simms" w:cs="Arial"/>
                <w:sz w:val="16"/>
                <w:szCs w:val="16"/>
              </w:rPr>
              <w:t xml:space="preserve">There is a need for an individual with operational vision and aspiration for the company and the brand. </w:t>
            </w:r>
          </w:p>
          <w:p w14:paraId="6C93C5F3" w14:textId="77777777" w:rsidR="00E76E70" w:rsidRPr="00E76E70" w:rsidRDefault="00E76E70" w:rsidP="00E76E70">
            <w:pPr>
              <w:pStyle w:val="Header"/>
              <w:spacing w:line="240" w:lineRule="exact"/>
              <w:ind w:left="35" w:right="683"/>
              <w:rPr>
                <w:rFonts w:ascii="Frederick Simms" w:hAnsi="Frederick Simms" w:cs="Arial"/>
                <w:sz w:val="16"/>
                <w:szCs w:val="16"/>
              </w:rPr>
            </w:pPr>
          </w:p>
          <w:p w14:paraId="7C1DDF4E" w14:textId="18348BEB" w:rsidR="00E76E70" w:rsidRPr="00E76E70" w:rsidRDefault="00E76E70" w:rsidP="00E76E70">
            <w:pPr>
              <w:pStyle w:val="Header"/>
              <w:spacing w:line="240" w:lineRule="exact"/>
              <w:ind w:left="35"/>
              <w:rPr>
                <w:rFonts w:ascii="Frederick Simms" w:hAnsi="Frederick Simms" w:cs="Arial"/>
                <w:sz w:val="16"/>
                <w:szCs w:val="16"/>
              </w:rPr>
            </w:pPr>
            <w:r w:rsidRPr="00E76E70">
              <w:rPr>
                <w:rFonts w:ascii="Frederick Simms" w:hAnsi="Frederick Simms" w:cs="Arial"/>
                <w:sz w:val="16"/>
                <w:szCs w:val="16"/>
              </w:rPr>
              <w:t xml:space="preserve">An automotive background is essential, but more than that, this person will have a natural love for, and curiosity about, cars, the automotive </w:t>
            </w:r>
            <w:r w:rsidR="00CD6F2F" w:rsidRPr="00E76E70">
              <w:rPr>
                <w:rFonts w:ascii="Frederick Simms" w:hAnsi="Frederick Simms" w:cs="Arial"/>
                <w:sz w:val="16"/>
                <w:szCs w:val="16"/>
              </w:rPr>
              <w:t>marketplace</w:t>
            </w:r>
            <w:r w:rsidRPr="00E76E70">
              <w:rPr>
                <w:rFonts w:ascii="Frederick Simms" w:hAnsi="Frederick Simms" w:cs="Arial"/>
                <w:sz w:val="16"/>
                <w:szCs w:val="16"/>
              </w:rPr>
              <w:t xml:space="preserve"> and future trends. They will also already have a detailed, technical understanding of cars.</w:t>
            </w:r>
          </w:p>
          <w:p w14:paraId="210CA00F" w14:textId="77777777" w:rsidR="00E76E70" w:rsidRPr="00E76E70" w:rsidRDefault="00E76E70" w:rsidP="00E76E70">
            <w:pPr>
              <w:pStyle w:val="Header"/>
              <w:tabs>
                <w:tab w:val="center" w:pos="709"/>
              </w:tabs>
              <w:spacing w:line="240" w:lineRule="exact"/>
              <w:ind w:left="35" w:right="683"/>
              <w:rPr>
                <w:rFonts w:ascii="Frederick Simms" w:hAnsi="Frederick Simms" w:cs="Arial"/>
                <w:sz w:val="16"/>
                <w:szCs w:val="16"/>
              </w:rPr>
            </w:pPr>
          </w:p>
          <w:p w14:paraId="7C652880" w14:textId="77777777" w:rsidR="00E76E70" w:rsidRPr="00E76E70" w:rsidRDefault="00E76E70" w:rsidP="00E76E70">
            <w:pPr>
              <w:spacing w:line="240" w:lineRule="exact"/>
              <w:ind w:left="35"/>
              <w:rPr>
                <w:rFonts w:ascii="Frederick Simms" w:hAnsi="Frederick Simms" w:cs="Arial"/>
                <w:sz w:val="16"/>
                <w:szCs w:val="16"/>
                <w:lang w:val="en-US"/>
              </w:rPr>
            </w:pPr>
            <w:r w:rsidRPr="00E76E70">
              <w:rPr>
                <w:rFonts w:ascii="Frederick Simms" w:hAnsi="Frederick Simms" w:cs="Arial"/>
                <w:sz w:val="16"/>
                <w:szCs w:val="16"/>
                <w:lang w:val="en-US"/>
              </w:rPr>
              <w:t>The person appointed to this role will have:</w:t>
            </w:r>
          </w:p>
          <w:p w14:paraId="4FCFBA86" w14:textId="77777777" w:rsidR="00E76E70" w:rsidRPr="00E76E70" w:rsidRDefault="00E76E70" w:rsidP="00E76E70">
            <w:pPr>
              <w:ind w:left="318"/>
              <w:rPr>
                <w:rFonts w:ascii="Frederick Simms" w:hAnsi="Frederick Simms"/>
                <w:sz w:val="16"/>
                <w:szCs w:val="16"/>
                <w:lang w:val="en-US" w:eastAsia="de-DE"/>
              </w:rPr>
            </w:pPr>
          </w:p>
          <w:p w14:paraId="6F33829D" w14:textId="77777777" w:rsidR="00E76E70" w:rsidRPr="00E76E70" w:rsidRDefault="00E76E70" w:rsidP="00E76E70">
            <w:pPr>
              <w:pStyle w:val="ListParagraph"/>
              <w:numPr>
                <w:ilvl w:val="0"/>
                <w:numId w:val="23"/>
              </w:numPr>
              <w:spacing w:line="240" w:lineRule="exact"/>
              <w:ind w:left="318"/>
              <w:rPr>
                <w:rFonts w:ascii="Frederick Simms" w:hAnsi="Frederick Simms" w:cs="Arial"/>
                <w:sz w:val="16"/>
                <w:szCs w:val="16"/>
                <w:lang w:val="en-US"/>
              </w:rPr>
            </w:pPr>
            <w:r w:rsidRPr="00E76E70">
              <w:rPr>
                <w:rFonts w:ascii="Frederick Simms" w:hAnsi="Frederick Simms" w:cs="Arial"/>
                <w:sz w:val="16"/>
                <w:szCs w:val="16"/>
                <w:lang w:val="en-US"/>
              </w:rPr>
              <w:t>Excellent coaching skills</w:t>
            </w:r>
          </w:p>
          <w:p w14:paraId="2626BC5E" w14:textId="77777777" w:rsidR="00E76E70" w:rsidRPr="00E76E70" w:rsidRDefault="00E76E70" w:rsidP="00E76E70">
            <w:pPr>
              <w:pStyle w:val="ListParagraph"/>
              <w:numPr>
                <w:ilvl w:val="0"/>
                <w:numId w:val="23"/>
              </w:numPr>
              <w:spacing w:line="240" w:lineRule="exact"/>
              <w:ind w:left="318"/>
              <w:rPr>
                <w:rFonts w:ascii="Frederick Simms" w:hAnsi="Frederick Simms" w:cs="Arial"/>
                <w:sz w:val="16"/>
                <w:szCs w:val="16"/>
                <w:lang w:val="en-US"/>
              </w:rPr>
            </w:pPr>
            <w:r w:rsidRPr="00E76E70">
              <w:rPr>
                <w:rFonts w:ascii="Frederick Simms" w:hAnsi="Frederick Simms" w:cs="Arial"/>
                <w:sz w:val="16"/>
                <w:szCs w:val="16"/>
                <w:lang w:val="en-US"/>
              </w:rPr>
              <w:t>Learning and development need analysis experience</w:t>
            </w:r>
          </w:p>
          <w:p w14:paraId="37153B64" w14:textId="77777777" w:rsidR="00E76E70" w:rsidRPr="00E76E70" w:rsidRDefault="00E76E70" w:rsidP="00E76E70">
            <w:pPr>
              <w:pStyle w:val="ListParagraph"/>
              <w:numPr>
                <w:ilvl w:val="0"/>
                <w:numId w:val="23"/>
              </w:numPr>
              <w:spacing w:line="240" w:lineRule="exact"/>
              <w:ind w:left="318"/>
              <w:rPr>
                <w:rFonts w:ascii="Frederick Simms" w:hAnsi="Frederick Simms" w:cs="Arial"/>
                <w:sz w:val="16"/>
                <w:szCs w:val="16"/>
                <w:lang w:val="en-US"/>
              </w:rPr>
            </w:pPr>
            <w:r w:rsidRPr="00E76E70">
              <w:rPr>
                <w:rFonts w:ascii="Frederick Simms" w:hAnsi="Frederick Simms" w:cs="Arial"/>
                <w:sz w:val="16"/>
                <w:szCs w:val="16"/>
                <w:lang w:val="en-US"/>
              </w:rPr>
              <w:t>Excellent communication skills</w:t>
            </w:r>
          </w:p>
          <w:p w14:paraId="44942B9E" w14:textId="77777777" w:rsidR="00E76E70" w:rsidRPr="00E76E70" w:rsidRDefault="00E76E70" w:rsidP="00E76E70">
            <w:pPr>
              <w:pStyle w:val="ListParagraph"/>
              <w:numPr>
                <w:ilvl w:val="0"/>
                <w:numId w:val="23"/>
              </w:numPr>
              <w:spacing w:line="240" w:lineRule="exact"/>
              <w:ind w:left="318"/>
              <w:rPr>
                <w:rFonts w:ascii="Frederick Simms" w:hAnsi="Frederick Simms" w:cs="Arial"/>
                <w:sz w:val="16"/>
                <w:szCs w:val="16"/>
                <w:lang w:val="en-US"/>
              </w:rPr>
            </w:pPr>
            <w:r w:rsidRPr="00E76E70">
              <w:rPr>
                <w:rFonts w:ascii="Frederick Simms" w:hAnsi="Frederick Simms" w:cs="Arial"/>
                <w:sz w:val="16"/>
                <w:szCs w:val="16"/>
                <w:lang w:val="en-US"/>
              </w:rPr>
              <w:t>Rapport building</w:t>
            </w:r>
          </w:p>
          <w:p w14:paraId="035A2066" w14:textId="77777777" w:rsidR="00E76E70" w:rsidRPr="00E76E70" w:rsidRDefault="00E76E70" w:rsidP="00E76E70">
            <w:pPr>
              <w:pStyle w:val="ListParagraph"/>
              <w:numPr>
                <w:ilvl w:val="0"/>
                <w:numId w:val="23"/>
              </w:numPr>
              <w:spacing w:line="240" w:lineRule="exact"/>
              <w:ind w:left="318"/>
              <w:rPr>
                <w:rFonts w:ascii="Frederick Simms" w:hAnsi="Frederick Simms" w:cs="Arial"/>
                <w:sz w:val="16"/>
                <w:szCs w:val="16"/>
                <w:lang w:val="en-US"/>
              </w:rPr>
            </w:pPr>
            <w:r w:rsidRPr="00E76E70">
              <w:rPr>
                <w:rFonts w:ascii="Frederick Simms" w:hAnsi="Frederick Simms" w:cs="Arial"/>
                <w:sz w:val="16"/>
                <w:szCs w:val="16"/>
                <w:lang w:val="en-US"/>
              </w:rPr>
              <w:t xml:space="preserve">Significant automotive operational background </w:t>
            </w:r>
          </w:p>
          <w:p w14:paraId="33998DEC" w14:textId="77777777" w:rsidR="00E76E70" w:rsidRPr="00E76E70" w:rsidRDefault="00E76E70" w:rsidP="00E76E70">
            <w:pPr>
              <w:pStyle w:val="ListParagraph"/>
              <w:numPr>
                <w:ilvl w:val="0"/>
                <w:numId w:val="23"/>
              </w:numPr>
              <w:spacing w:line="240" w:lineRule="exact"/>
              <w:ind w:left="318"/>
              <w:rPr>
                <w:rFonts w:ascii="Frederick Simms" w:hAnsi="Frederick Simms" w:cs="Arial"/>
                <w:sz w:val="16"/>
                <w:szCs w:val="16"/>
                <w:lang w:val="en-US"/>
              </w:rPr>
            </w:pPr>
            <w:r w:rsidRPr="00E76E70">
              <w:rPr>
                <w:rFonts w:ascii="Frederick Simms" w:hAnsi="Frederick Simms" w:cs="Arial"/>
                <w:sz w:val="16"/>
                <w:szCs w:val="16"/>
                <w:lang w:val="en-US"/>
              </w:rPr>
              <w:t>A track record of developing and delivering innovative operational training materials</w:t>
            </w:r>
          </w:p>
          <w:p w14:paraId="24E6584C" w14:textId="77777777" w:rsidR="00E76E70" w:rsidRPr="00E76E70" w:rsidRDefault="00E76E70" w:rsidP="00E76E70">
            <w:pPr>
              <w:pStyle w:val="ListParagraph"/>
              <w:numPr>
                <w:ilvl w:val="0"/>
                <w:numId w:val="23"/>
              </w:numPr>
              <w:spacing w:line="240" w:lineRule="exact"/>
              <w:ind w:left="318"/>
              <w:rPr>
                <w:rFonts w:ascii="Frederick Simms" w:hAnsi="Frederick Simms" w:cs="Arial"/>
                <w:sz w:val="16"/>
                <w:szCs w:val="16"/>
                <w:lang w:val="en-US"/>
              </w:rPr>
            </w:pPr>
            <w:r w:rsidRPr="00E76E70">
              <w:rPr>
                <w:rFonts w:ascii="Frederick Simms" w:hAnsi="Frederick Simms" w:cs="Arial"/>
                <w:sz w:val="16"/>
                <w:szCs w:val="16"/>
                <w:lang w:val="en-US"/>
              </w:rPr>
              <w:t xml:space="preserve">The ability to understand and translate highly technical, engineering information into a single-minded, relevant customer-facing message  </w:t>
            </w:r>
          </w:p>
          <w:p w14:paraId="33D632FA" w14:textId="77777777" w:rsidR="00E76E70" w:rsidRPr="00E76E70" w:rsidRDefault="00E76E70" w:rsidP="00E76E70">
            <w:pPr>
              <w:pStyle w:val="Header"/>
              <w:numPr>
                <w:ilvl w:val="0"/>
                <w:numId w:val="23"/>
              </w:numPr>
              <w:tabs>
                <w:tab w:val="clear" w:pos="4320"/>
                <w:tab w:val="clear" w:pos="8640"/>
              </w:tabs>
              <w:spacing w:line="240" w:lineRule="exact"/>
              <w:ind w:left="318" w:right="683"/>
              <w:rPr>
                <w:rFonts w:ascii="Frederick Simms" w:hAnsi="Frederick Simms" w:cs="Arial"/>
                <w:sz w:val="16"/>
                <w:szCs w:val="16"/>
              </w:rPr>
            </w:pPr>
            <w:r w:rsidRPr="00E76E70">
              <w:rPr>
                <w:rFonts w:ascii="Frederick Simms" w:hAnsi="Frederick Simms" w:cs="Arial"/>
                <w:sz w:val="16"/>
                <w:szCs w:val="16"/>
              </w:rPr>
              <w:t>Highly developed analytical skills and the ability to build learning development solutions from this data</w:t>
            </w:r>
          </w:p>
          <w:p w14:paraId="3B6E72B8" w14:textId="77777777" w:rsidR="00E76E70" w:rsidRPr="00E76E70" w:rsidRDefault="00E76E70" w:rsidP="00E76E70">
            <w:pPr>
              <w:pStyle w:val="ListParagraph"/>
              <w:numPr>
                <w:ilvl w:val="0"/>
                <w:numId w:val="23"/>
              </w:numPr>
              <w:spacing w:line="240" w:lineRule="exact"/>
              <w:ind w:left="318"/>
              <w:jc w:val="both"/>
              <w:rPr>
                <w:rFonts w:ascii="Frederick Simms" w:hAnsi="Frederick Simms" w:cs="Arial"/>
                <w:sz w:val="16"/>
                <w:szCs w:val="16"/>
              </w:rPr>
            </w:pPr>
            <w:r w:rsidRPr="00E76E70">
              <w:rPr>
                <w:rFonts w:ascii="Frederick Simms" w:hAnsi="Frederick Simms" w:cs="Arial"/>
                <w:sz w:val="16"/>
                <w:szCs w:val="16"/>
              </w:rPr>
              <w:t xml:space="preserve">A winning mentality - demonstrates great drive to achieve outstanding results </w:t>
            </w:r>
          </w:p>
          <w:p w14:paraId="1733C4C7" w14:textId="77777777" w:rsidR="00E76E70" w:rsidRPr="00E76E70" w:rsidRDefault="00E76E70" w:rsidP="00E76E70">
            <w:pPr>
              <w:pStyle w:val="ListParagraph"/>
              <w:numPr>
                <w:ilvl w:val="0"/>
                <w:numId w:val="23"/>
              </w:numPr>
              <w:spacing w:line="240" w:lineRule="exact"/>
              <w:ind w:left="318"/>
              <w:jc w:val="both"/>
              <w:rPr>
                <w:rFonts w:ascii="Frederick Simms" w:hAnsi="Frederick Simms" w:cs="Arial"/>
                <w:sz w:val="16"/>
                <w:szCs w:val="16"/>
              </w:rPr>
            </w:pPr>
            <w:r w:rsidRPr="00E76E70">
              <w:rPr>
                <w:rFonts w:ascii="Frederick Simms" w:hAnsi="Frederick Simms" w:cs="Arial"/>
                <w:sz w:val="16"/>
                <w:szCs w:val="16"/>
              </w:rPr>
              <w:t>Resilient and adaptable. Able to maintain a consistently high level of work and professional output in times of change</w:t>
            </w:r>
          </w:p>
          <w:p w14:paraId="3810C828" w14:textId="77777777" w:rsidR="00E76E70" w:rsidRPr="00E76E70" w:rsidRDefault="00E76E70" w:rsidP="00E76E70">
            <w:pPr>
              <w:pStyle w:val="ListParagraph"/>
              <w:spacing w:line="240" w:lineRule="exact"/>
              <w:ind w:left="318"/>
              <w:jc w:val="both"/>
              <w:rPr>
                <w:rFonts w:ascii="Frederick Simms" w:hAnsi="Frederick Simms" w:cs="Arial"/>
                <w:sz w:val="16"/>
                <w:szCs w:val="16"/>
              </w:rPr>
            </w:pPr>
          </w:p>
          <w:p w14:paraId="0609352E" w14:textId="2665B74E" w:rsidR="009B354B" w:rsidRPr="00324ED5" w:rsidRDefault="00E76E70" w:rsidP="008E187D">
            <w:pPr>
              <w:widowControl w:val="0"/>
              <w:tabs>
                <w:tab w:val="left" w:pos="226"/>
              </w:tabs>
              <w:autoSpaceDE w:val="0"/>
              <w:autoSpaceDN w:val="0"/>
              <w:adjustRightInd w:val="0"/>
              <w:spacing w:line="240" w:lineRule="exact"/>
              <w:ind w:left="318"/>
              <w:rPr>
                <w:rFonts w:ascii="Frederick Simms" w:hAnsi="Frederick Simms" w:cs="DINRoundOT-Medium"/>
                <w:sz w:val="16"/>
                <w:szCs w:val="16"/>
                <w:lang w:eastAsia="en-GB"/>
              </w:rPr>
            </w:pPr>
            <w:r w:rsidRPr="00E76E70">
              <w:rPr>
                <w:rFonts w:ascii="Frederick Simms" w:hAnsi="Frederick Simms" w:cs="Arial"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2835" w:type="dxa"/>
            <w:shd w:val="clear" w:color="auto" w:fill="auto"/>
          </w:tcPr>
          <w:p w14:paraId="45341CC7" w14:textId="422DAE8F" w:rsidR="008E187D" w:rsidRPr="008E187D" w:rsidRDefault="008E187D" w:rsidP="008E187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ascii="Frederick Simms" w:hAnsi="Frederick Simms" w:cs="Arial"/>
                <w:b/>
                <w:bCs/>
                <w:color w:val="000000"/>
                <w:sz w:val="16"/>
                <w:szCs w:val="16"/>
              </w:rPr>
            </w:pPr>
            <w:r w:rsidRPr="008E187D">
              <w:rPr>
                <w:rFonts w:ascii="Frederick Simms" w:hAnsi="Frederick Simms" w:cs="Arial"/>
                <w:b/>
                <w:bCs/>
                <w:color w:val="000000"/>
                <w:sz w:val="16"/>
                <w:szCs w:val="16"/>
              </w:rPr>
              <w:t>Languages:</w:t>
            </w:r>
            <w:r w:rsidRPr="008E187D">
              <w:rPr>
                <w:rFonts w:ascii="Frederick Simms" w:hAnsi="Frederick Simms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E187D">
              <w:rPr>
                <w:rFonts w:ascii="Frederick Simms" w:hAnsi="Frederick Simms" w:cs="Arial"/>
                <w:b/>
                <w:bCs/>
                <w:color w:val="000000"/>
                <w:sz w:val="16"/>
                <w:szCs w:val="16"/>
              </w:rPr>
              <w:t xml:space="preserve">Fluent English. </w:t>
            </w:r>
          </w:p>
          <w:p w14:paraId="7B40DB47" w14:textId="77777777" w:rsidR="008E187D" w:rsidRPr="00E76E70" w:rsidRDefault="008E187D" w:rsidP="008E187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ascii="Frederick Simms" w:hAnsi="Frederick Simms" w:cs="Arial"/>
                <w:color w:val="000000"/>
                <w:sz w:val="16"/>
                <w:szCs w:val="16"/>
              </w:rPr>
            </w:pPr>
            <w:r w:rsidRPr="00E76E70">
              <w:rPr>
                <w:rFonts w:ascii="Frederick Simms" w:hAnsi="Frederick Simms" w:cs="Arial"/>
                <w:color w:val="000000"/>
                <w:sz w:val="16"/>
                <w:szCs w:val="16"/>
              </w:rPr>
              <w:t>An additional language an advantage in this global role</w:t>
            </w:r>
          </w:p>
          <w:p w14:paraId="2DD72CC9" w14:textId="4D81956F" w:rsidR="008E187D" w:rsidRPr="008E187D" w:rsidRDefault="008E187D" w:rsidP="008E187D">
            <w:pPr>
              <w:spacing w:line="240" w:lineRule="exact"/>
              <w:jc w:val="both"/>
              <w:rPr>
                <w:rFonts w:ascii="Frederick Simms" w:hAnsi="Frederick Simms" w:cs="Arial"/>
                <w:b/>
                <w:bCs/>
                <w:color w:val="000000"/>
                <w:sz w:val="16"/>
                <w:szCs w:val="16"/>
              </w:rPr>
            </w:pPr>
            <w:r w:rsidRPr="008E187D">
              <w:rPr>
                <w:rFonts w:ascii="Frederick Simms" w:hAnsi="Frederick Simms" w:cs="Arial"/>
                <w:b/>
                <w:bCs/>
                <w:color w:val="000000"/>
                <w:sz w:val="16"/>
                <w:szCs w:val="16"/>
              </w:rPr>
              <w:t>Computers software and system</w:t>
            </w:r>
            <w:r w:rsidRPr="008E187D">
              <w:rPr>
                <w:rFonts w:ascii="Frederick Simms" w:hAnsi="Frederick Simms" w:cs="Arial"/>
                <w:b/>
                <w:bCs/>
                <w:color w:val="000000"/>
                <w:sz w:val="16"/>
                <w:szCs w:val="16"/>
              </w:rPr>
              <w:tab/>
            </w:r>
          </w:p>
          <w:p w14:paraId="32DDDD08" w14:textId="77777777" w:rsidR="008E187D" w:rsidRPr="00E76E70" w:rsidRDefault="008E187D" w:rsidP="008E187D">
            <w:pPr>
              <w:pStyle w:val="ListParagraph"/>
              <w:numPr>
                <w:ilvl w:val="0"/>
                <w:numId w:val="25"/>
              </w:numPr>
              <w:spacing w:line="240" w:lineRule="exact"/>
              <w:ind w:left="318"/>
              <w:jc w:val="both"/>
              <w:rPr>
                <w:rFonts w:ascii="Frederick Simms" w:hAnsi="Frederick Simms" w:cs="Arial"/>
                <w:color w:val="000000"/>
                <w:sz w:val="16"/>
                <w:szCs w:val="16"/>
              </w:rPr>
            </w:pPr>
            <w:r w:rsidRPr="00E76E70">
              <w:rPr>
                <w:rFonts w:ascii="Frederick Simms" w:hAnsi="Frederick Simms" w:cs="Arial"/>
                <w:color w:val="000000"/>
                <w:sz w:val="16"/>
                <w:szCs w:val="16"/>
              </w:rPr>
              <w:t>Microsoft Office tools utilisation</w:t>
            </w:r>
          </w:p>
          <w:p w14:paraId="047556B9" w14:textId="77777777" w:rsidR="008E187D" w:rsidRPr="00E76E70" w:rsidRDefault="008E187D" w:rsidP="008E187D">
            <w:pPr>
              <w:pStyle w:val="ListParagraph"/>
              <w:numPr>
                <w:ilvl w:val="0"/>
                <w:numId w:val="25"/>
              </w:numPr>
              <w:spacing w:line="240" w:lineRule="exact"/>
              <w:ind w:left="318"/>
              <w:jc w:val="both"/>
              <w:rPr>
                <w:rFonts w:ascii="Frederick Simms" w:hAnsi="Frederick Simms" w:cs="Arial"/>
                <w:color w:val="000000"/>
                <w:sz w:val="16"/>
                <w:szCs w:val="16"/>
              </w:rPr>
            </w:pPr>
            <w:r w:rsidRPr="00E76E70">
              <w:rPr>
                <w:rFonts w:ascii="Frederick Simms" w:hAnsi="Frederick Simms" w:cs="Arial"/>
                <w:color w:val="000000"/>
                <w:sz w:val="16"/>
                <w:szCs w:val="16"/>
              </w:rPr>
              <w:t xml:space="preserve">Highly competent in, Microsoft PowerPoint </w:t>
            </w:r>
          </w:p>
          <w:p w14:paraId="248CB061" w14:textId="77777777" w:rsidR="008E187D" w:rsidRPr="00E76E70" w:rsidRDefault="008E187D" w:rsidP="008E187D">
            <w:pPr>
              <w:pStyle w:val="ListParagraph"/>
              <w:numPr>
                <w:ilvl w:val="0"/>
                <w:numId w:val="25"/>
              </w:numPr>
              <w:spacing w:line="240" w:lineRule="exact"/>
              <w:ind w:left="318"/>
              <w:jc w:val="both"/>
              <w:rPr>
                <w:rFonts w:ascii="Frederick Simms" w:hAnsi="Frederick Simms" w:cs="Arial"/>
                <w:color w:val="000000"/>
                <w:sz w:val="16"/>
                <w:szCs w:val="16"/>
              </w:rPr>
            </w:pPr>
            <w:r w:rsidRPr="00E76E70">
              <w:rPr>
                <w:rFonts w:ascii="Frederick Simms" w:hAnsi="Frederick Simms" w:cs="Arial"/>
                <w:color w:val="000000"/>
                <w:sz w:val="16"/>
                <w:szCs w:val="16"/>
              </w:rPr>
              <w:t xml:space="preserve">Microsoft Word. </w:t>
            </w:r>
          </w:p>
          <w:p w14:paraId="20AA5A62" w14:textId="77777777" w:rsidR="00CD6F2F" w:rsidRDefault="008E187D" w:rsidP="00CD6F2F">
            <w:pPr>
              <w:pStyle w:val="ListParagraph"/>
              <w:numPr>
                <w:ilvl w:val="0"/>
                <w:numId w:val="25"/>
              </w:numPr>
              <w:spacing w:line="240" w:lineRule="exact"/>
              <w:ind w:left="318"/>
              <w:jc w:val="both"/>
              <w:rPr>
                <w:rFonts w:ascii="Frederick Simms" w:hAnsi="Frederick Simms" w:cs="Arial"/>
                <w:color w:val="000000"/>
                <w:sz w:val="16"/>
                <w:szCs w:val="16"/>
              </w:rPr>
            </w:pPr>
            <w:r w:rsidRPr="00E76E70">
              <w:rPr>
                <w:rFonts w:ascii="Frederick Simms" w:hAnsi="Frederick Simms" w:cs="Arial"/>
                <w:color w:val="000000"/>
                <w:sz w:val="16"/>
                <w:szCs w:val="16"/>
              </w:rPr>
              <w:t xml:space="preserve">Adobe creative </w:t>
            </w:r>
            <w:proofErr w:type="spellStart"/>
            <w:r w:rsidRPr="00E76E70">
              <w:rPr>
                <w:rFonts w:ascii="Frederick Simms" w:hAnsi="Frederick Simms" w:cs="Arial"/>
                <w:color w:val="000000"/>
                <w:sz w:val="16"/>
                <w:szCs w:val="16"/>
              </w:rPr>
              <w:t>softw</w:t>
            </w:r>
            <w:proofErr w:type="spellEnd"/>
          </w:p>
          <w:p w14:paraId="2DFE374E" w14:textId="6A036E46" w:rsidR="00883D1C" w:rsidRPr="00CD6F2F" w:rsidRDefault="008E187D" w:rsidP="00CD6F2F">
            <w:pPr>
              <w:pStyle w:val="ListParagraph"/>
              <w:numPr>
                <w:ilvl w:val="0"/>
                <w:numId w:val="25"/>
              </w:numPr>
              <w:spacing w:line="240" w:lineRule="exact"/>
              <w:ind w:left="318"/>
              <w:jc w:val="both"/>
              <w:rPr>
                <w:rFonts w:ascii="Frederick Simms" w:hAnsi="Frederick Simms" w:cs="Arial"/>
                <w:color w:val="000000"/>
                <w:sz w:val="16"/>
                <w:szCs w:val="16"/>
              </w:rPr>
            </w:pPr>
            <w:proofErr w:type="gramStart"/>
            <w:r w:rsidRPr="00E76E70">
              <w:rPr>
                <w:rFonts w:ascii="Frederick Simms" w:hAnsi="Frederick Simms" w:cs="Arial"/>
                <w:color w:val="000000"/>
                <w:sz w:val="16"/>
                <w:szCs w:val="16"/>
              </w:rPr>
              <w:t>are would be</w:t>
            </w:r>
            <w:proofErr w:type="gramEnd"/>
            <w:r w:rsidRPr="00E76E70">
              <w:rPr>
                <w:rFonts w:ascii="Frederick Simms" w:hAnsi="Frederick Simms" w:cs="Arial"/>
                <w:color w:val="000000"/>
                <w:sz w:val="16"/>
                <w:szCs w:val="16"/>
              </w:rPr>
              <w:t xml:space="preserve"> beneficial.</w:t>
            </w:r>
          </w:p>
          <w:p w14:paraId="1AD37A7F" w14:textId="2AEB1921" w:rsidR="00D034B9" w:rsidRDefault="008E187D" w:rsidP="008E187D">
            <w:pPr>
              <w:autoSpaceDE w:val="0"/>
              <w:autoSpaceDN w:val="0"/>
              <w:adjustRightInd w:val="0"/>
              <w:spacing w:line="240" w:lineRule="exact"/>
              <w:rPr>
                <w:rFonts w:ascii="Frederick Simms" w:hAnsi="Frederick Simms" w:cs="Arial"/>
                <w:sz w:val="16"/>
                <w:szCs w:val="16"/>
              </w:rPr>
            </w:pPr>
            <w:r w:rsidRPr="00E76E70">
              <w:rPr>
                <w:rFonts w:ascii="Frederick Simms" w:hAnsi="Frederick Simms" w:cs="Arial"/>
                <w:sz w:val="16"/>
                <w:szCs w:val="16"/>
              </w:rPr>
              <w:t>This job description may not detail some less major duties allocated to the post holder, nor cover duties of a similar nature, commensurate with the role, which may from time to time be reasonably required by the relevant manager.</w:t>
            </w:r>
          </w:p>
          <w:p w14:paraId="203B203D" w14:textId="77777777" w:rsidR="00D034B9" w:rsidRPr="008A0D2D" w:rsidRDefault="00D034B9" w:rsidP="00D034B9">
            <w:pPr>
              <w:rPr>
                <w:rFonts w:ascii="Frederick Simms" w:hAnsi="Frederick Simms" w:cs="DINRoundOT-Medium"/>
                <w:b/>
                <w:color w:val="000000" w:themeColor="text1"/>
                <w:sz w:val="16"/>
                <w:szCs w:val="16"/>
              </w:rPr>
            </w:pPr>
            <w:r w:rsidRPr="008A0D2D">
              <w:rPr>
                <w:rFonts w:ascii="Frederick Simms" w:hAnsi="Frederick Simms" w:cs="DINRoundOT-Medium"/>
                <w:b/>
                <w:color w:val="000000" w:themeColor="text1"/>
                <w:sz w:val="16"/>
                <w:szCs w:val="16"/>
              </w:rPr>
              <w:t>Capabilities/Strengths:</w:t>
            </w:r>
          </w:p>
          <w:p w14:paraId="175081AE" w14:textId="77777777" w:rsidR="00D034B9" w:rsidRPr="008A0D2D" w:rsidRDefault="00D034B9" w:rsidP="00D034B9">
            <w:pPr>
              <w:rPr>
                <w:rFonts w:ascii="Frederick Simms" w:hAnsi="Frederick Simms" w:cs="DINRoundOT-Medium"/>
                <w:b/>
                <w:color w:val="000000" w:themeColor="text1"/>
                <w:sz w:val="16"/>
                <w:szCs w:val="16"/>
              </w:rPr>
            </w:pPr>
          </w:p>
          <w:p w14:paraId="36CE4034" w14:textId="59022A4D" w:rsidR="00D034B9" w:rsidRPr="008A0D2D" w:rsidRDefault="00D034B9" w:rsidP="00D034B9">
            <w:pPr>
              <w:rPr>
                <w:rFonts w:ascii="Frederick Simms" w:hAnsi="Frederick Simms" w:cs="DINRoundOT-Medium"/>
                <w:color w:val="000000" w:themeColor="text1"/>
                <w:sz w:val="16"/>
                <w:szCs w:val="16"/>
              </w:rPr>
            </w:pPr>
            <w:r w:rsidRPr="008A0D2D">
              <w:rPr>
                <w:rFonts w:ascii="Frederick Simms" w:hAnsi="Frederick Simms" w:cs="DINRoundOT-Medium"/>
                <w:color w:val="000000" w:themeColor="text1"/>
                <w:sz w:val="16"/>
                <w:szCs w:val="16"/>
              </w:rPr>
              <w:t>Core competencies:</w:t>
            </w:r>
          </w:p>
          <w:p w14:paraId="2181E4F5" w14:textId="77777777" w:rsidR="00D034B9" w:rsidRPr="008A0D2D" w:rsidRDefault="00D034B9" w:rsidP="00D034B9">
            <w:pPr>
              <w:numPr>
                <w:ilvl w:val="0"/>
                <w:numId w:val="15"/>
              </w:numPr>
              <w:spacing w:line="240" w:lineRule="exact"/>
              <w:ind w:left="283" w:hanging="283"/>
              <w:rPr>
                <w:rFonts w:ascii="Frederick Simms" w:hAnsi="Frederick Simms" w:cs="DINRoundOT-Medium"/>
                <w:sz w:val="16"/>
                <w:szCs w:val="16"/>
              </w:rPr>
            </w:pPr>
            <w:r w:rsidRPr="008A0D2D">
              <w:rPr>
                <w:rFonts w:ascii="Frederick Simms" w:hAnsi="Frederick Simms" w:cs="DINRoundOT-Medium"/>
                <w:sz w:val="16"/>
                <w:szCs w:val="16"/>
              </w:rPr>
              <w:t>Achievement drive L3</w:t>
            </w:r>
          </w:p>
          <w:p w14:paraId="0F394B39" w14:textId="77777777" w:rsidR="00D034B9" w:rsidRPr="008A0D2D" w:rsidRDefault="00D034B9" w:rsidP="00D034B9">
            <w:pPr>
              <w:numPr>
                <w:ilvl w:val="0"/>
                <w:numId w:val="15"/>
              </w:numPr>
              <w:spacing w:line="240" w:lineRule="exact"/>
              <w:ind w:left="283" w:hanging="283"/>
              <w:rPr>
                <w:rFonts w:ascii="Frederick Simms" w:hAnsi="Frederick Simms" w:cs="DINRoundOT-Medium"/>
                <w:sz w:val="16"/>
                <w:szCs w:val="16"/>
              </w:rPr>
            </w:pPr>
            <w:r w:rsidRPr="008A0D2D">
              <w:rPr>
                <w:rFonts w:ascii="Frederick Simms" w:hAnsi="Frederick Simms" w:cs="DINRoundOT-Medium"/>
                <w:sz w:val="16"/>
                <w:szCs w:val="16"/>
              </w:rPr>
              <w:t>Customer Focus L4</w:t>
            </w:r>
          </w:p>
          <w:p w14:paraId="2407705F" w14:textId="77777777" w:rsidR="00D034B9" w:rsidRPr="008A0D2D" w:rsidRDefault="00D034B9" w:rsidP="00D034B9">
            <w:pPr>
              <w:numPr>
                <w:ilvl w:val="0"/>
                <w:numId w:val="15"/>
              </w:numPr>
              <w:spacing w:line="240" w:lineRule="exact"/>
              <w:ind w:left="283" w:hanging="283"/>
              <w:rPr>
                <w:rFonts w:ascii="Frederick Simms" w:hAnsi="Frederick Simms" w:cs="DINRoundOT-Medium"/>
                <w:sz w:val="16"/>
                <w:szCs w:val="16"/>
              </w:rPr>
            </w:pPr>
            <w:r w:rsidRPr="008A0D2D">
              <w:rPr>
                <w:rFonts w:ascii="Frederick Simms" w:hAnsi="Frederick Simms" w:cs="DINRoundOT-Medium"/>
                <w:sz w:val="16"/>
                <w:szCs w:val="16"/>
              </w:rPr>
              <w:t>Team Working L4</w:t>
            </w:r>
          </w:p>
          <w:p w14:paraId="4C6EBBDC" w14:textId="77777777" w:rsidR="00D034B9" w:rsidRPr="008A0D2D" w:rsidRDefault="00D034B9" w:rsidP="00D034B9">
            <w:pPr>
              <w:numPr>
                <w:ilvl w:val="0"/>
                <w:numId w:val="15"/>
              </w:numPr>
              <w:spacing w:line="240" w:lineRule="exact"/>
              <w:ind w:left="283" w:hanging="283"/>
              <w:rPr>
                <w:rFonts w:ascii="Frederick Simms" w:hAnsi="Frederick Simms" w:cs="DINRoundOT-Medium"/>
                <w:sz w:val="16"/>
                <w:szCs w:val="16"/>
              </w:rPr>
            </w:pPr>
            <w:r w:rsidRPr="008A0D2D">
              <w:rPr>
                <w:rFonts w:ascii="Frederick Simms" w:hAnsi="Frederick Simms" w:cs="DINRoundOT-Medium"/>
                <w:sz w:val="16"/>
                <w:szCs w:val="16"/>
              </w:rPr>
              <w:t>Continuous Improvement L4</w:t>
            </w:r>
          </w:p>
          <w:p w14:paraId="4F29CE79" w14:textId="77777777" w:rsidR="00D034B9" w:rsidRPr="008A0D2D" w:rsidRDefault="00D034B9" w:rsidP="00D034B9">
            <w:pPr>
              <w:numPr>
                <w:ilvl w:val="0"/>
                <w:numId w:val="15"/>
              </w:numPr>
              <w:spacing w:line="240" w:lineRule="exact"/>
              <w:ind w:left="283" w:hanging="283"/>
              <w:rPr>
                <w:rFonts w:ascii="Frederick Simms" w:hAnsi="Frederick Simms" w:cs="DINRoundOT-Medium"/>
                <w:sz w:val="16"/>
                <w:szCs w:val="16"/>
              </w:rPr>
            </w:pPr>
            <w:r w:rsidRPr="008A0D2D">
              <w:rPr>
                <w:rFonts w:ascii="Frederick Simms" w:hAnsi="Frederick Simms" w:cs="DINRoundOT-Medium"/>
                <w:sz w:val="16"/>
                <w:szCs w:val="16"/>
              </w:rPr>
              <w:t>Interpersonal &amp; Influencing skills L4</w:t>
            </w:r>
          </w:p>
          <w:p w14:paraId="11E2D2D9" w14:textId="77777777" w:rsidR="00D034B9" w:rsidRPr="008A0D2D" w:rsidRDefault="00D034B9" w:rsidP="00D034B9">
            <w:pPr>
              <w:numPr>
                <w:ilvl w:val="0"/>
                <w:numId w:val="15"/>
              </w:numPr>
              <w:spacing w:line="240" w:lineRule="exact"/>
              <w:ind w:left="283" w:hanging="283"/>
              <w:rPr>
                <w:rFonts w:ascii="Frederick Simms" w:hAnsi="Frederick Simms" w:cs="DINRoundOT-Medium"/>
                <w:sz w:val="16"/>
                <w:szCs w:val="16"/>
              </w:rPr>
            </w:pPr>
            <w:r w:rsidRPr="008A0D2D">
              <w:rPr>
                <w:rFonts w:ascii="Frederick Simms" w:hAnsi="Frederick Simms" w:cs="DINRoundOT-Medium"/>
                <w:sz w:val="16"/>
                <w:szCs w:val="16"/>
              </w:rPr>
              <w:t>Commercial Awareness L3</w:t>
            </w:r>
          </w:p>
          <w:p w14:paraId="60DCAC83" w14:textId="326960F1" w:rsidR="00D034B9" w:rsidRPr="00D034B9" w:rsidRDefault="00D034B9" w:rsidP="00D034B9">
            <w:pPr>
              <w:numPr>
                <w:ilvl w:val="0"/>
                <w:numId w:val="15"/>
              </w:numPr>
              <w:spacing w:line="240" w:lineRule="exact"/>
              <w:ind w:left="283" w:hanging="283"/>
              <w:rPr>
                <w:rFonts w:ascii="Frederick Simms" w:hAnsi="Frederick Simms" w:cs="DINRoundOT-Medium"/>
                <w:sz w:val="16"/>
                <w:szCs w:val="16"/>
              </w:rPr>
            </w:pPr>
            <w:r w:rsidRPr="008A0D2D">
              <w:rPr>
                <w:rFonts w:ascii="Frederick Simms" w:hAnsi="Frederick Simms" w:cs="DINRoundOT-Medium"/>
                <w:sz w:val="16"/>
                <w:szCs w:val="16"/>
              </w:rPr>
              <w:t>Specialist Knowledge L4</w:t>
            </w:r>
          </w:p>
          <w:p w14:paraId="0CD3176D" w14:textId="77777777" w:rsidR="00D034B9" w:rsidRPr="008A0D2D" w:rsidRDefault="00D034B9" w:rsidP="00D034B9">
            <w:pPr>
              <w:rPr>
                <w:rFonts w:ascii="Frederick Simms" w:hAnsi="Frederick Simms" w:cs="DINRoundOT-Medium"/>
                <w:color w:val="000000" w:themeColor="text1"/>
                <w:sz w:val="16"/>
                <w:szCs w:val="16"/>
              </w:rPr>
            </w:pPr>
            <w:r w:rsidRPr="008A0D2D">
              <w:rPr>
                <w:rFonts w:ascii="Frederick Simms" w:hAnsi="Frederick Simms" w:cs="DINRoundOT-Medium"/>
                <w:sz w:val="16"/>
                <w:szCs w:val="16"/>
              </w:rPr>
              <w:t>Need to exhibit behaviours consistent with RAC core values.</w:t>
            </w:r>
          </w:p>
          <w:p w14:paraId="1936716A" w14:textId="77777777" w:rsidR="00D034B9" w:rsidRPr="008A0D2D" w:rsidRDefault="00D034B9" w:rsidP="00D034B9">
            <w:pPr>
              <w:rPr>
                <w:rFonts w:ascii="Frederick Simms" w:hAnsi="Frederick Simms" w:cs="DINRoundOT-Medium"/>
                <w:b/>
                <w:sz w:val="16"/>
                <w:szCs w:val="16"/>
              </w:rPr>
            </w:pPr>
          </w:p>
          <w:p w14:paraId="58A9A78E" w14:textId="77777777" w:rsidR="00D034B9" w:rsidRPr="008A0D2D" w:rsidRDefault="00D034B9" w:rsidP="00D034B9">
            <w:pPr>
              <w:pStyle w:val="ListParagraph"/>
              <w:numPr>
                <w:ilvl w:val="0"/>
                <w:numId w:val="20"/>
              </w:numPr>
              <w:rPr>
                <w:rFonts w:ascii="Frederick Simms" w:hAnsi="Frederick Simms" w:cs="DINRoundOT-Medium"/>
                <w:color w:val="000000" w:themeColor="text1"/>
                <w:sz w:val="16"/>
                <w:szCs w:val="16"/>
              </w:rPr>
            </w:pPr>
            <w:r w:rsidRPr="008A0D2D">
              <w:rPr>
                <w:rFonts w:ascii="Frederick Simms" w:hAnsi="Frederick Simms" w:cs="DINRoundOT-Medium"/>
                <w:color w:val="000000" w:themeColor="text1"/>
                <w:sz w:val="16"/>
                <w:szCs w:val="16"/>
              </w:rPr>
              <w:t>Handle it together</w:t>
            </w:r>
          </w:p>
          <w:p w14:paraId="7F8DC754" w14:textId="77777777" w:rsidR="00D034B9" w:rsidRPr="008A0D2D" w:rsidRDefault="00D034B9" w:rsidP="00D034B9">
            <w:pPr>
              <w:pStyle w:val="ListParagraph"/>
              <w:numPr>
                <w:ilvl w:val="0"/>
                <w:numId w:val="20"/>
              </w:numPr>
              <w:rPr>
                <w:rFonts w:ascii="Frederick Simms" w:hAnsi="Frederick Simms" w:cs="DINRoundOT-Medium"/>
                <w:color w:val="000000" w:themeColor="text1"/>
                <w:sz w:val="16"/>
                <w:szCs w:val="16"/>
              </w:rPr>
            </w:pPr>
            <w:r w:rsidRPr="008A0D2D">
              <w:rPr>
                <w:rFonts w:ascii="Frederick Simms" w:hAnsi="Frederick Simms" w:cs="DINRoundOT-Medium"/>
                <w:color w:val="000000" w:themeColor="text1"/>
                <w:sz w:val="16"/>
                <w:szCs w:val="16"/>
              </w:rPr>
              <w:t>Exceptional Service</w:t>
            </w:r>
          </w:p>
          <w:p w14:paraId="7D24CC0F" w14:textId="77777777" w:rsidR="00D034B9" w:rsidRDefault="00D034B9" w:rsidP="00D034B9">
            <w:pPr>
              <w:pStyle w:val="ListParagraph"/>
              <w:numPr>
                <w:ilvl w:val="0"/>
                <w:numId w:val="20"/>
              </w:numPr>
              <w:rPr>
                <w:rFonts w:ascii="Frederick Simms" w:hAnsi="Frederick Simms" w:cs="DINRoundOT-Medium"/>
                <w:color w:val="000000" w:themeColor="text1"/>
                <w:sz w:val="16"/>
                <w:szCs w:val="16"/>
              </w:rPr>
            </w:pPr>
            <w:r w:rsidRPr="008A0D2D">
              <w:rPr>
                <w:rFonts w:ascii="Frederick Simms" w:hAnsi="Frederick Simms" w:cs="DINRoundOT-Medium"/>
                <w:color w:val="000000" w:themeColor="text1"/>
                <w:sz w:val="16"/>
                <w:szCs w:val="16"/>
              </w:rPr>
              <w:t>Raise the bar</w:t>
            </w:r>
          </w:p>
          <w:p w14:paraId="002EA100" w14:textId="03C5A667" w:rsidR="00D034B9" w:rsidRPr="008A0D2D" w:rsidRDefault="00D034B9" w:rsidP="00D034B9">
            <w:pPr>
              <w:pStyle w:val="ListParagraph"/>
              <w:numPr>
                <w:ilvl w:val="0"/>
                <w:numId w:val="20"/>
              </w:numPr>
              <w:rPr>
                <w:rFonts w:ascii="Frederick Simms" w:hAnsi="Frederick Simms" w:cs="DINRoundOT-Medium"/>
                <w:color w:val="000000" w:themeColor="text1"/>
                <w:sz w:val="16"/>
                <w:szCs w:val="16"/>
              </w:rPr>
            </w:pPr>
            <w:r>
              <w:rPr>
                <w:rFonts w:ascii="Frederick Simms" w:hAnsi="Frederick Simms" w:cs="DINRoundOT-Medium"/>
                <w:color w:val="000000" w:themeColor="text1"/>
                <w:sz w:val="16"/>
                <w:szCs w:val="16"/>
              </w:rPr>
              <w:t xml:space="preserve">Own it </w:t>
            </w:r>
          </w:p>
          <w:p w14:paraId="51322687" w14:textId="72B41A16" w:rsidR="008A0D2D" w:rsidRPr="00883D1C" w:rsidRDefault="008A0D2D" w:rsidP="00D034B9">
            <w:pPr>
              <w:autoSpaceDE w:val="0"/>
              <w:autoSpaceDN w:val="0"/>
              <w:adjustRightInd w:val="0"/>
              <w:spacing w:line="240" w:lineRule="exact"/>
              <w:rPr>
                <w:rFonts w:ascii="Frederick Simms" w:hAnsi="Frederick Simms" w:cs="DINRoundOT-Medium"/>
                <w:color w:val="000000" w:themeColor="text1"/>
                <w:sz w:val="16"/>
                <w:szCs w:val="16"/>
              </w:rPr>
            </w:pPr>
          </w:p>
        </w:tc>
      </w:tr>
    </w:tbl>
    <w:p w14:paraId="02FFC297" w14:textId="77777777" w:rsidR="009B354B" w:rsidRPr="008A0D2D" w:rsidRDefault="00C71352" w:rsidP="009B354B">
      <w:pPr>
        <w:tabs>
          <w:tab w:val="left" w:pos="1227"/>
        </w:tabs>
        <w:rPr>
          <w:rFonts w:ascii="Frederick Simms" w:hAnsi="Frederick Simms" w:cs="DINRoundOT"/>
          <w:color w:val="000000" w:themeColor="text1"/>
          <w:sz w:val="16"/>
          <w:szCs w:val="16"/>
        </w:rPr>
      </w:pPr>
      <w:r w:rsidRPr="008A0D2D">
        <w:rPr>
          <w:rFonts w:ascii="Frederick Simms" w:hAnsi="Frederick Simms" w:cs="DINRoundOT"/>
          <w:noProof/>
          <w:color w:val="000000" w:themeColor="text1"/>
          <w:sz w:val="16"/>
          <w:szCs w:val="16"/>
          <w:lang w:eastAsia="en-GB"/>
        </w:rPr>
        <w:drawing>
          <wp:anchor distT="0" distB="0" distL="114300" distR="114300" simplePos="0" relativeHeight="251659264" behindDoc="0" locked="0" layoutInCell="1" allowOverlap="1" wp14:anchorId="22F72775" wp14:editId="7EB17703">
            <wp:simplePos x="0" y="0"/>
            <wp:positionH relativeFrom="column">
              <wp:posOffset>8463280</wp:posOffset>
            </wp:positionH>
            <wp:positionV relativeFrom="paragraph">
              <wp:posOffset>-243693</wp:posOffset>
            </wp:positionV>
            <wp:extent cx="1076103" cy="584791"/>
            <wp:effectExtent l="19050" t="0" r="0" b="0"/>
            <wp:wrapNone/>
            <wp:docPr id="3" name="Picture 2" descr="RACmasterlogo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Cmasterlogocmy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103" cy="584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D8DF31" w14:textId="77777777" w:rsidR="0000539E" w:rsidRPr="008A0D2D" w:rsidRDefault="0000539E">
      <w:pPr>
        <w:rPr>
          <w:rFonts w:ascii="Frederick Simms" w:hAnsi="Frederick Simms" w:cs="DINRoundOT"/>
          <w:sz w:val="16"/>
          <w:szCs w:val="16"/>
        </w:rPr>
      </w:pPr>
    </w:p>
    <w:sectPr w:rsidR="0000539E" w:rsidRPr="008A0D2D" w:rsidSect="00E85526">
      <w:pgSz w:w="16838" w:h="11906" w:orient="landscape"/>
      <w:pgMar w:top="434" w:right="1440" w:bottom="899" w:left="1440" w:header="56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AB96DD" w14:textId="77777777" w:rsidR="002F118F" w:rsidRDefault="002F118F" w:rsidP="009B354B">
      <w:r>
        <w:separator/>
      </w:r>
    </w:p>
  </w:endnote>
  <w:endnote w:type="continuationSeparator" w:id="0">
    <w:p w14:paraId="648E318E" w14:textId="77777777" w:rsidR="002F118F" w:rsidRDefault="002F118F" w:rsidP="009B35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altName w:val="Times New Roman"/>
    <w:charset w:val="00"/>
    <w:family w:val="roman"/>
    <w:pitch w:val="default"/>
  </w:font>
  <w:font w:name="Frederick Simms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DINRoundOT">
    <w:altName w:val="Calibri"/>
    <w:panose1 w:val="00000000000000000000"/>
    <w:charset w:val="00"/>
    <w:family w:val="swiss"/>
    <w:notTrueType/>
    <w:pitch w:val="variable"/>
    <w:sig w:usb0="800000AF" w:usb1="4000207B" w:usb2="00000008" w:usb3="00000000" w:csb0="00000001" w:csb1="00000000"/>
  </w:font>
  <w:font w:name="InterFace Corp">
    <w:altName w:val="Calibri"/>
    <w:charset w:val="00"/>
    <w:family w:val="swiss"/>
    <w:pitch w:val="variable"/>
    <w:sig w:usb0="A00002AF" w:usb1="4000205B" w:usb2="00000000" w:usb3="00000000" w:csb0="0000009F" w:csb1="00000000"/>
  </w:font>
  <w:font w:name="DINRoundOT-Medium">
    <w:altName w:val="Calibri"/>
    <w:panose1 w:val="00000000000000000000"/>
    <w:charset w:val="00"/>
    <w:family w:val="swiss"/>
    <w:notTrueType/>
    <w:pitch w:val="variable"/>
    <w:sig w:usb0="800000AF" w:usb1="4000207B" w:usb2="00000008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13FA9B" w14:textId="77777777" w:rsidR="002F118F" w:rsidRDefault="002F118F" w:rsidP="009B354B">
      <w:r>
        <w:separator/>
      </w:r>
    </w:p>
  </w:footnote>
  <w:footnote w:type="continuationSeparator" w:id="0">
    <w:p w14:paraId="6470081B" w14:textId="77777777" w:rsidR="002F118F" w:rsidRDefault="002F118F" w:rsidP="009B35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64ADB4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9BEB05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76CE3C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6EDBB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F70499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60AB0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458B7E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B78BB5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4A09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820BBB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CE3982"/>
    <w:multiLevelType w:val="hybridMultilevel"/>
    <w:tmpl w:val="CA40B4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515326E"/>
    <w:multiLevelType w:val="multilevel"/>
    <w:tmpl w:val="9E26B4E8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05CF00F4"/>
    <w:multiLevelType w:val="hybridMultilevel"/>
    <w:tmpl w:val="F6AE22F2"/>
    <w:lvl w:ilvl="0" w:tplc="1E0E6AA8">
      <w:start w:val="1"/>
      <w:numFmt w:val="bullet"/>
      <w:lvlRestart w:val="0"/>
      <w:pStyle w:val="Detail"/>
      <w:lvlText w:val=""/>
      <w:lvlJc w:val="left"/>
      <w:pPr>
        <w:tabs>
          <w:tab w:val="num" w:pos="566"/>
        </w:tabs>
        <w:ind w:left="566" w:hanging="283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39"/>
        </w:tabs>
        <w:ind w:left="143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59"/>
        </w:tabs>
        <w:ind w:left="215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79"/>
        </w:tabs>
        <w:ind w:left="287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599"/>
        </w:tabs>
        <w:ind w:left="359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19"/>
        </w:tabs>
        <w:ind w:left="431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39"/>
        </w:tabs>
        <w:ind w:left="503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59"/>
        </w:tabs>
        <w:ind w:left="575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79"/>
        </w:tabs>
        <w:ind w:left="6479" w:hanging="360"/>
      </w:pPr>
      <w:rPr>
        <w:rFonts w:ascii="Wingdings" w:hAnsi="Wingdings" w:hint="default"/>
      </w:rPr>
    </w:lvl>
  </w:abstractNum>
  <w:abstractNum w:abstractNumId="13" w15:restartNumberingAfterBreak="0">
    <w:nsid w:val="10F65D60"/>
    <w:multiLevelType w:val="hybridMultilevel"/>
    <w:tmpl w:val="C05E76FA"/>
    <w:lvl w:ilvl="0" w:tplc="D278CFDE">
      <w:start w:val="1"/>
      <w:numFmt w:val="bullet"/>
      <w:lvlRestart w:val="0"/>
      <w:pStyle w:val="GeneralResponsbilities"/>
      <w:lvlText w:val=""/>
      <w:lvlJc w:val="left"/>
      <w:pPr>
        <w:tabs>
          <w:tab w:val="num" w:pos="568"/>
        </w:tabs>
        <w:ind w:left="568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18AC41B3"/>
    <w:multiLevelType w:val="hybridMultilevel"/>
    <w:tmpl w:val="4D8C7B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0C858CC"/>
    <w:multiLevelType w:val="hybridMultilevel"/>
    <w:tmpl w:val="8D382C3C"/>
    <w:lvl w:ilvl="0" w:tplc="04090001">
      <w:start w:val="1"/>
      <w:numFmt w:val="bullet"/>
      <w:lvlText w:val=""/>
      <w:lvlJc w:val="left"/>
      <w:pPr>
        <w:tabs>
          <w:tab w:val="num" w:pos="-1080"/>
        </w:tabs>
        <w:ind w:left="-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abstractNum w:abstractNumId="16" w15:restartNumberingAfterBreak="0">
    <w:nsid w:val="26983EF8"/>
    <w:multiLevelType w:val="hybridMultilevel"/>
    <w:tmpl w:val="0354F5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80276F"/>
    <w:multiLevelType w:val="hybridMultilevel"/>
    <w:tmpl w:val="26F608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A4E239E"/>
    <w:multiLevelType w:val="hybridMultilevel"/>
    <w:tmpl w:val="37E48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7B579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639F0847"/>
    <w:multiLevelType w:val="hybridMultilevel"/>
    <w:tmpl w:val="747C1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127BCB"/>
    <w:multiLevelType w:val="hybridMultilevel"/>
    <w:tmpl w:val="F8EAC5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D2C9062">
      <w:start w:val="1"/>
      <w:numFmt w:val="bullet"/>
      <w:lvlText w:val="•"/>
      <w:lvlJc w:val="left"/>
      <w:pPr>
        <w:ind w:left="1080" w:hanging="360"/>
      </w:pPr>
      <w:rPr>
        <w:rFonts w:ascii="Arial" w:hAnsi="Arial" w:cs="Times New Roman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A4C1390"/>
    <w:multiLevelType w:val="hybridMultilevel"/>
    <w:tmpl w:val="CEA4FD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D9F098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 w16cid:durableId="242758896">
    <w:abstractNumId w:val="23"/>
  </w:num>
  <w:num w:numId="2" w16cid:durableId="1397629868">
    <w:abstractNumId w:val="19"/>
  </w:num>
  <w:num w:numId="3" w16cid:durableId="171799098">
    <w:abstractNumId w:val="11"/>
  </w:num>
  <w:num w:numId="4" w16cid:durableId="1013797083">
    <w:abstractNumId w:val="9"/>
  </w:num>
  <w:num w:numId="5" w16cid:durableId="578903387">
    <w:abstractNumId w:val="7"/>
  </w:num>
  <w:num w:numId="6" w16cid:durableId="630943191">
    <w:abstractNumId w:val="6"/>
  </w:num>
  <w:num w:numId="7" w16cid:durableId="1804033302">
    <w:abstractNumId w:val="5"/>
  </w:num>
  <w:num w:numId="8" w16cid:durableId="1862275915">
    <w:abstractNumId w:val="4"/>
  </w:num>
  <w:num w:numId="9" w16cid:durableId="1254437141">
    <w:abstractNumId w:val="8"/>
  </w:num>
  <w:num w:numId="10" w16cid:durableId="1375928353">
    <w:abstractNumId w:val="3"/>
  </w:num>
  <w:num w:numId="11" w16cid:durableId="2034067058">
    <w:abstractNumId w:val="2"/>
  </w:num>
  <w:num w:numId="12" w16cid:durableId="886339259">
    <w:abstractNumId w:val="1"/>
  </w:num>
  <w:num w:numId="13" w16cid:durableId="798259792">
    <w:abstractNumId w:val="0"/>
  </w:num>
  <w:num w:numId="14" w16cid:durableId="1544905538">
    <w:abstractNumId w:val="15"/>
  </w:num>
  <w:num w:numId="15" w16cid:durableId="20703386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23880371">
    <w:abstractNumId w:val="10"/>
  </w:num>
  <w:num w:numId="17" w16cid:durableId="756679333">
    <w:abstractNumId w:val="14"/>
  </w:num>
  <w:num w:numId="18" w16cid:durableId="1669210982">
    <w:abstractNumId w:val="17"/>
  </w:num>
  <w:num w:numId="19" w16cid:durableId="1968244253">
    <w:abstractNumId w:val="21"/>
  </w:num>
  <w:num w:numId="20" w16cid:durableId="1103844389">
    <w:abstractNumId w:val="20"/>
  </w:num>
  <w:num w:numId="21" w16cid:durableId="603462814">
    <w:abstractNumId w:val="13"/>
  </w:num>
  <w:num w:numId="22" w16cid:durableId="349112654">
    <w:abstractNumId w:val="12"/>
  </w:num>
  <w:num w:numId="23" w16cid:durableId="1275937725">
    <w:abstractNumId w:val="16"/>
  </w:num>
  <w:num w:numId="24" w16cid:durableId="48725470">
    <w:abstractNumId w:val="22"/>
  </w:num>
  <w:num w:numId="25" w16cid:durableId="1223055331">
    <w:abstractNumId w:val="1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NotTrackFormatting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54B"/>
    <w:rsid w:val="0000539E"/>
    <w:rsid w:val="00044350"/>
    <w:rsid w:val="000545CF"/>
    <w:rsid w:val="0008392E"/>
    <w:rsid w:val="00097A56"/>
    <w:rsid w:val="000B28E4"/>
    <w:rsid w:val="000B2B0D"/>
    <w:rsid w:val="000B7701"/>
    <w:rsid w:val="0011281D"/>
    <w:rsid w:val="00124247"/>
    <w:rsid w:val="001372B7"/>
    <w:rsid w:val="0014495A"/>
    <w:rsid w:val="00152896"/>
    <w:rsid w:val="00156D34"/>
    <w:rsid w:val="00195E93"/>
    <w:rsid w:val="00197C99"/>
    <w:rsid w:val="001C68A1"/>
    <w:rsid w:val="00206F1C"/>
    <w:rsid w:val="0021600C"/>
    <w:rsid w:val="00234877"/>
    <w:rsid w:val="002371DD"/>
    <w:rsid w:val="0026238D"/>
    <w:rsid w:val="002709F0"/>
    <w:rsid w:val="00282DC7"/>
    <w:rsid w:val="002C2FBD"/>
    <w:rsid w:val="002F118F"/>
    <w:rsid w:val="002F1DEE"/>
    <w:rsid w:val="002F5526"/>
    <w:rsid w:val="00315DB2"/>
    <w:rsid w:val="00315E03"/>
    <w:rsid w:val="0031648D"/>
    <w:rsid w:val="00324ED5"/>
    <w:rsid w:val="00331EFB"/>
    <w:rsid w:val="0035535D"/>
    <w:rsid w:val="003657E0"/>
    <w:rsid w:val="003840E0"/>
    <w:rsid w:val="00386387"/>
    <w:rsid w:val="00396017"/>
    <w:rsid w:val="003A10C3"/>
    <w:rsid w:val="003C2B73"/>
    <w:rsid w:val="0041130D"/>
    <w:rsid w:val="004147DE"/>
    <w:rsid w:val="00415B0C"/>
    <w:rsid w:val="004274BA"/>
    <w:rsid w:val="004378FE"/>
    <w:rsid w:val="00455312"/>
    <w:rsid w:val="00460A87"/>
    <w:rsid w:val="00484501"/>
    <w:rsid w:val="00486D88"/>
    <w:rsid w:val="004A27B2"/>
    <w:rsid w:val="004A2BCF"/>
    <w:rsid w:val="004B4E53"/>
    <w:rsid w:val="004B6B1C"/>
    <w:rsid w:val="004C03D2"/>
    <w:rsid w:val="004C52C8"/>
    <w:rsid w:val="00520DD6"/>
    <w:rsid w:val="00537818"/>
    <w:rsid w:val="00545001"/>
    <w:rsid w:val="00561BD5"/>
    <w:rsid w:val="005673AB"/>
    <w:rsid w:val="00575186"/>
    <w:rsid w:val="005956F7"/>
    <w:rsid w:val="00596CE1"/>
    <w:rsid w:val="005B3B59"/>
    <w:rsid w:val="005D3AFA"/>
    <w:rsid w:val="005F6528"/>
    <w:rsid w:val="00634F61"/>
    <w:rsid w:val="0066056B"/>
    <w:rsid w:val="006641B3"/>
    <w:rsid w:val="0066751F"/>
    <w:rsid w:val="006740AB"/>
    <w:rsid w:val="0068115F"/>
    <w:rsid w:val="006939DC"/>
    <w:rsid w:val="00694970"/>
    <w:rsid w:val="006B1E00"/>
    <w:rsid w:val="006B50F6"/>
    <w:rsid w:val="006F0559"/>
    <w:rsid w:val="006F323F"/>
    <w:rsid w:val="006F4318"/>
    <w:rsid w:val="006F5FAA"/>
    <w:rsid w:val="00724AE6"/>
    <w:rsid w:val="00776B08"/>
    <w:rsid w:val="007D5D83"/>
    <w:rsid w:val="007F0FE0"/>
    <w:rsid w:val="00817E59"/>
    <w:rsid w:val="00822AE1"/>
    <w:rsid w:val="00824E0D"/>
    <w:rsid w:val="00827C17"/>
    <w:rsid w:val="0083689E"/>
    <w:rsid w:val="008424CB"/>
    <w:rsid w:val="008449FF"/>
    <w:rsid w:val="00851832"/>
    <w:rsid w:val="00860B9A"/>
    <w:rsid w:val="008665DB"/>
    <w:rsid w:val="00876C33"/>
    <w:rsid w:val="00883D1C"/>
    <w:rsid w:val="008A0D2D"/>
    <w:rsid w:val="008A50BA"/>
    <w:rsid w:val="008B6288"/>
    <w:rsid w:val="008B7ECE"/>
    <w:rsid w:val="008C66D1"/>
    <w:rsid w:val="008D38B1"/>
    <w:rsid w:val="008E187D"/>
    <w:rsid w:val="00904471"/>
    <w:rsid w:val="00915B7B"/>
    <w:rsid w:val="009238BF"/>
    <w:rsid w:val="0093443D"/>
    <w:rsid w:val="009411BB"/>
    <w:rsid w:val="0094790A"/>
    <w:rsid w:val="00980217"/>
    <w:rsid w:val="009A4FBB"/>
    <w:rsid w:val="009B354B"/>
    <w:rsid w:val="009B709A"/>
    <w:rsid w:val="009C49AD"/>
    <w:rsid w:val="009D3051"/>
    <w:rsid w:val="009D633D"/>
    <w:rsid w:val="009E272B"/>
    <w:rsid w:val="00A01D6B"/>
    <w:rsid w:val="00A038ED"/>
    <w:rsid w:val="00A06474"/>
    <w:rsid w:val="00A22844"/>
    <w:rsid w:val="00A84EF3"/>
    <w:rsid w:val="00A856EE"/>
    <w:rsid w:val="00A94603"/>
    <w:rsid w:val="00AA56D6"/>
    <w:rsid w:val="00AB53B6"/>
    <w:rsid w:val="00AB7A46"/>
    <w:rsid w:val="00AD2F2B"/>
    <w:rsid w:val="00AE2D4B"/>
    <w:rsid w:val="00AE5EA2"/>
    <w:rsid w:val="00B005A2"/>
    <w:rsid w:val="00B47149"/>
    <w:rsid w:val="00B637FD"/>
    <w:rsid w:val="00B7490B"/>
    <w:rsid w:val="00BB56F3"/>
    <w:rsid w:val="00BC3287"/>
    <w:rsid w:val="00C0285C"/>
    <w:rsid w:val="00C333A4"/>
    <w:rsid w:val="00C34B8A"/>
    <w:rsid w:val="00C4715F"/>
    <w:rsid w:val="00C47F12"/>
    <w:rsid w:val="00C5748E"/>
    <w:rsid w:val="00C577AC"/>
    <w:rsid w:val="00C67F54"/>
    <w:rsid w:val="00C71352"/>
    <w:rsid w:val="00CD6F2F"/>
    <w:rsid w:val="00CE3A51"/>
    <w:rsid w:val="00CF623E"/>
    <w:rsid w:val="00D0053E"/>
    <w:rsid w:val="00D034B9"/>
    <w:rsid w:val="00D175AA"/>
    <w:rsid w:val="00D241F3"/>
    <w:rsid w:val="00D30996"/>
    <w:rsid w:val="00DB0FCD"/>
    <w:rsid w:val="00DB7343"/>
    <w:rsid w:val="00DC4D13"/>
    <w:rsid w:val="00DC6CC5"/>
    <w:rsid w:val="00DD4BF9"/>
    <w:rsid w:val="00DE0B56"/>
    <w:rsid w:val="00DE6BC4"/>
    <w:rsid w:val="00DF4B28"/>
    <w:rsid w:val="00DF5C6F"/>
    <w:rsid w:val="00E02EB5"/>
    <w:rsid w:val="00E06E61"/>
    <w:rsid w:val="00E119C5"/>
    <w:rsid w:val="00E13F6C"/>
    <w:rsid w:val="00E23A47"/>
    <w:rsid w:val="00E575B5"/>
    <w:rsid w:val="00E76E70"/>
    <w:rsid w:val="00E85526"/>
    <w:rsid w:val="00EA02E1"/>
    <w:rsid w:val="00EA4FFA"/>
    <w:rsid w:val="00EC0F0B"/>
    <w:rsid w:val="00EC2D51"/>
    <w:rsid w:val="00EE1ADB"/>
    <w:rsid w:val="00EF2D49"/>
    <w:rsid w:val="00EF5B65"/>
    <w:rsid w:val="00F031AB"/>
    <w:rsid w:val="00F22B20"/>
    <w:rsid w:val="00F37B60"/>
    <w:rsid w:val="00F507F5"/>
    <w:rsid w:val="00FB4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2161EC7"/>
  <w15:docId w15:val="{C1FB7EA9-3BEF-4984-B7B8-9F5D4FDA7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B354B"/>
    <w:rPr>
      <w:rFonts w:eastAsia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uiPriority w:val="9"/>
    <w:qFormat/>
    <w:rsid w:val="0000539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uiPriority w:val="9"/>
    <w:qFormat/>
    <w:rsid w:val="0000539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qFormat/>
    <w:rsid w:val="0000539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00539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unhideWhenUsed/>
    <w:qFormat/>
    <w:rsid w:val="0000539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00539E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uiPriority w:val="9"/>
    <w:semiHidden/>
    <w:unhideWhenUsed/>
    <w:qFormat/>
    <w:rsid w:val="0000539E"/>
    <w:pPr>
      <w:spacing w:before="240" w:after="60"/>
      <w:outlineLvl w:val="6"/>
    </w:pPr>
  </w:style>
  <w:style w:type="paragraph" w:styleId="Heading8">
    <w:name w:val="heading 8"/>
    <w:basedOn w:val="Normal"/>
    <w:next w:val="Normal"/>
    <w:uiPriority w:val="9"/>
    <w:semiHidden/>
    <w:unhideWhenUsed/>
    <w:qFormat/>
    <w:rsid w:val="0000539E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iPriority w:val="9"/>
    <w:semiHidden/>
    <w:unhideWhenUsed/>
    <w:qFormat/>
    <w:rsid w:val="0000539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00539E"/>
    <w:pPr>
      <w:numPr>
        <w:numId w:val="1"/>
      </w:numPr>
    </w:pPr>
  </w:style>
  <w:style w:type="numbering" w:styleId="1ai">
    <w:name w:val="Outline List 1"/>
    <w:basedOn w:val="NoList"/>
    <w:rsid w:val="0000539E"/>
    <w:pPr>
      <w:numPr>
        <w:numId w:val="2"/>
      </w:numPr>
    </w:pPr>
  </w:style>
  <w:style w:type="numbering" w:styleId="ArticleSection">
    <w:name w:val="Outline List 3"/>
    <w:basedOn w:val="NoList"/>
    <w:rsid w:val="0000539E"/>
    <w:pPr>
      <w:numPr>
        <w:numId w:val="3"/>
      </w:numPr>
    </w:pPr>
  </w:style>
  <w:style w:type="paragraph" w:styleId="BlockText">
    <w:name w:val="Block Text"/>
    <w:basedOn w:val="Normal"/>
    <w:uiPriority w:val="99"/>
    <w:semiHidden/>
    <w:unhideWhenUsed/>
    <w:qFormat/>
    <w:rsid w:val="0000539E"/>
    <w:pPr>
      <w:spacing w:after="120"/>
      <w:ind w:left="1440" w:right="1440"/>
    </w:pPr>
  </w:style>
  <w:style w:type="paragraph" w:styleId="BodyText">
    <w:name w:val="Body Text"/>
    <w:basedOn w:val="Normal"/>
    <w:link w:val="BodyTextChar"/>
    <w:uiPriority w:val="99"/>
    <w:semiHidden/>
    <w:unhideWhenUsed/>
    <w:rsid w:val="0000539E"/>
    <w:pPr>
      <w:spacing w:after="120"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00539E"/>
    <w:pPr>
      <w:spacing w:after="120" w:line="480" w:lineRule="auto"/>
    </w:pPr>
  </w:style>
  <w:style w:type="paragraph" w:styleId="BodyText3">
    <w:name w:val="Body Text 3"/>
    <w:basedOn w:val="Normal"/>
    <w:uiPriority w:val="99"/>
    <w:semiHidden/>
    <w:unhideWhenUsed/>
    <w:rsid w:val="0000539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unhideWhenUsed/>
    <w:rsid w:val="0000539E"/>
    <w:pPr>
      <w:ind w:firstLine="210"/>
    </w:pPr>
  </w:style>
  <w:style w:type="paragraph" w:styleId="BodyTextIndent">
    <w:name w:val="Body Text Indent"/>
    <w:basedOn w:val="Normal"/>
    <w:uiPriority w:val="99"/>
    <w:semiHidden/>
    <w:unhideWhenUsed/>
    <w:rsid w:val="0000539E"/>
    <w:pPr>
      <w:spacing w:after="120"/>
      <w:ind w:left="360"/>
    </w:pPr>
  </w:style>
  <w:style w:type="paragraph" w:styleId="BodyTextFirstIndent2">
    <w:name w:val="Body Text First Indent 2"/>
    <w:basedOn w:val="BodyTextIndent"/>
    <w:uiPriority w:val="99"/>
    <w:semiHidden/>
    <w:unhideWhenUsed/>
    <w:rsid w:val="0000539E"/>
    <w:pPr>
      <w:ind w:firstLine="210"/>
    </w:pPr>
  </w:style>
  <w:style w:type="paragraph" w:styleId="BodyTextIndent2">
    <w:name w:val="Body Text Indent 2"/>
    <w:basedOn w:val="Normal"/>
    <w:uiPriority w:val="99"/>
    <w:semiHidden/>
    <w:unhideWhenUsed/>
    <w:rsid w:val="0000539E"/>
    <w:pPr>
      <w:spacing w:after="120" w:line="480" w:lineRule="auto"/>
      <w:ind w:left="360"/>
    </w:pPr>
  </w:style>
  <w:style w:type="paragraph" w:styleId="BodyTextIndent3">
    <w:name w:val="Body Text Indent 3"/>
    <w:basedOn w:val="Normal"/>
    <w:uiPriority w:val="99"/>
    <w:semiHidden/>
    <w:unhideWhenUsed/>
    <w:rsid w:val="0000539E"/>
    <w:pPr>
      <w:spacing w:after="120"/>
      <w:ind w:left="360"/>
    </w:pPr>
    <w:rPr>
      <w:sz w:val="16"/>
      <w:szCs w:val="16"/>
    </w:rPr>
  </w:style>
  <w:style w:type="paragraph" w:styleId="Closing">
    <w:name w:val="Closing"/>
    <w:basedOn w:val="Normal"/>
    <w:uiPriority w:val="99"/>
    <w:semiHidden/>
    <w:unhideWhenUsed/>
    <w:rsid w:val="0000539E"/>
    <w:pPr>
      <w:ind w:left="4320"/>
    </w:pPr>
  </w:style>
  <w:style w:type="paragraph" w:styleId="Date">
    <w:name w:val="Date"/>
    <w:basedOn w:val="Normal"/>
    <w:next w:val="Normal"/>
    <w:uiPriority w:val="99"/>
    <w:semiHidden/>
    <w:unhideWhenUsed/>
    <w:rsid w:val="0000539E"/>
  </w:style>
  <w:style w:type="paragraph" w:styleId="E-mailSignature">
    <w:name w:val="E-mail Signature"/>
    <w:basedOn w:val="Normal"/>
    <w:uiPriority w:val="99"/>
    <w:semiHidden/>
    <w:unhideWhenUsed/>
    <w:rsid w:val="0000539E"/>
  </w:style>
  <w:style w:type="character" w:styleId="Emphasis">
    <w:name w:val="Emphasis"/>
    <w:basedOn w:val="DefaultParagraphFont"/>
    <w:uiPriority w:val="20"/>
    <w:qFormat/>
    <w:rsid w:val="0000539E"/>
    <w:rPr>
      <w:i/>
      <w:iCs/>
    </w:rPr>
  </w:style>
  <w:style w:type="paragraph" w:styleId="EnvelopeAddress">
    <w:name w:val="envelope address"/>
    <w:basedOn w:val="Normal"/>
    <w:uiPriority w:val="99"/>
    <w:semiHidden/>
    <w:unhideWhenUsed/>
    <w:rsid w:val="0000539E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uiPriority w:val="99"/>
    <w:semiHidden/>
    <w:unhideWhenUsed/>
    <w:rsid w:val="0000539E"/>
    <w:rPr>
      <w:rFonts w:ascii="Arial" w:hAnsi="Arial" w:cs="Arial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0539E"/>
    <w:rPr>
      <w:color w:val="800080"/>
      <w:u w:val="single"/>
    </w:rPr>
  </w:style>
  <w:style w:type="paragraph" w:styleId="Footer">
    <w:name w:val="footer"/>
    <w:basedOn w:val="Normal"/>
    <w:uiPriority w:val="99"/>
    <w:semiHidden/>
    <w:unhideWhenUsed/>
    <w:rsid w:val="0000539E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nhideWhenUsed/>
    <w:rsid w:val="0000539E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uiPriority w:val="99"/>
    <w:semiHidden/>
    <w:unhideWhenUsed/>
    <w:rsid w:val="0000539E"/>
  </w:style>
  <w:style w:type="paragraph" w:styleId="HTMLAddress">
    <w:name w:val="HTML Address"/>
    <w:basedOn w:val="Normal"/>
    <w:uiPriority w:val="99"/>
    <w:semiHidden/>
    <w:unhideWhenUsed/>
    <w:rsid w:val="000053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053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0539E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053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0539E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unhideWhenUsed/>
    <w:rsid w:val="0000539E"/>
    <w:rPr>
      <w:rFonts w:ascii="Courier New" w:hAnsi="Courier New" w:cs="Courier New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0539E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semiHidden/>
    <w:unhideWhenUsed/>
    <w:rsid w:val="0000539E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0539E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0539E"/>
    <w:rPr>
      <w:color w:val="0000FF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00539E"/>
  </w:style>
  <w:style w:type="paragraph" w:styleId="List">
    <w:name w:val="List"/>
    <w:basedOn w:val="Normal"/>
    <w:uiPriority w:val="99"/>
    <w:semiHidden/>
    <w:unhideWhenUsed/>
    <w:rsid w:val="0000539E"/>
    <w:pPr>
      <w:ind w:left="360" w:hanging="360"/>
    </w:pPr>
  </w:style>
  <w:style w:type="paragraph" w:styleId="List2">
    <w:name w:val="List 2"/>
    <w:basedOn w:val="Normal"/>
    <w:uiPriority w:val="99"/>
    <w:semiHidden/>
    <w:unhideWhenUsed/>
    <w:rsid w:val="0000539E"/>
    <w:pPr>
      <w:ind w:left="720" w:hanging="360"/>
    </w:pPr>
  </w:style>
  <w:style w:type="paragraph" w:styleId="List3">
    <w:name w:val="List 3"/>
    <w:basedOn w:val="Normal"/>
    <w:uiPriority w:val="99"/>
    <w:semiHidden/>
    <w:unhideWhenUsed/>
    <w:rsid w:val="0000539E"/>
    <w:pPr>
      <w:ind w:left="1080" w:hanging="360"/>
    </w:pPr>
  </w:style>
  <w:style w:type="paragraph" w:styleId="List4">
    <w:name w:val="List 4"/>
    <w:basedOn w:val="Normal"/>
    <w:uiPriority w:val="99"/>
    <w:semiHidden/>
    <w:unhideWhenUsed/>
    <w:rsid w:val="0000539E"/>
    <w:pPr>
      <w:ind w:left="1440" w:hanging="360"/>
    </w:pPr>
  </w:style>
  <w:style w:type="paragraph" w:styleId="List5">
    <w:name w:val="List 5"/>
    <w:basedOn w:val="Normal"/>
    <w:uiPriority w:val="99"/>
    <w:semiHidden/>
    <w:unhideWhenUsed/>
    <w:rsid w:val="0000539E"/>
    <w:pPr>
      <w:ind w:left="1800" w:hanging="360"/>
    </w:pPr>
  </w:style>
  <w:style w:type="paragraph" w:styleId="ListBullet">
    <w:name w:val="List Bullet"/>
    <w:basedOn w:val="Normal"/>
    <w:uiPriority w:val="99"/>
    <w:semiHidden/>
    <w:unhideWhenUsed/>
    <w:rsid w:val="0000539E"/>
    <w:pPr>
      <w:numPr>
        <w:numId w:val="4"/>
      </w:numPr>
    </w:pPr>
  </w:style>
  <w:style w:type="paragraph" w:styleId="ListBullet2">
    <w:name w:val="List Bullet 2"/>
    <w:basedOn w:val="Normal"/>
    <w:uiPriority w:val="99"/>
    <w:semiHidden/>
    <w:unhideWhenUsed/>
    <w:rsid w:val="0000539E"/>
    <w:pPr>
      <w:numPr>
        <w:numId w:val="5"/>
      </w:numPr>
    </w:pPr>
  </w:style>
  <w:style w:type="paragraph" w:styleId="ListBullet3">
    <w:name w:val="List Bullet 3"/>
    <w:basedOn w:val="Normal"/>
    <w:uiPriority w:val="99"/>
    <w:semiHidden/>
    <w:unhideWhenUsed/>
    <w:rsid w:val="0000539E"/>
    <w:pPr>
      <w:numPr>
        <w:numId w:val="6"/>
      </w:numPr>
    </w:pPr>
  </w:style>
  <w:style w:type="paragraph" w:styleId="ListBullet4">
    <w:name w:val="List Bullet 4"/>
    <w:basedOn w:val="Normal"/>
    <w:uiPriority w:val="99"/>
    <w:semiHidden/>
    <w:unhideWhenUsed/>
    <w:rsid w:val="0000539E"/>
    <w:pPr>
      <w:numPr>
        <w:numId w:val="7"/>
      </w:numPr>
    </w:pPr>
  </w:style>
  <w:style w:type="paragraph" w:styleId="ListBullet5">
    <w:name w:val="List Bullet 5"/>
    <w:basedOn w:val="Normal"/>
    <w:uiPriority w:val="99"/>
    <w:semiHidden/>
    <w:unhideWhenUsed/>
    <w:rsid w:val="0000539E"/>
    <w:pPr>
      <w:numPr>
        <w:numId w:val="8"/>
      </w:numPr>
    </w:pPr>
  </w:style>
  <w:style w:type="paragraph" w:styleId="ListContinue">
    <w:name w:val="List Continue"/>
    <w:basedOn w:val="Normal"/>
    <w:uiPriority w:val="99"/>
    <w:semiHidden/>
    <w:unhideWhenUsed/>
    <w:rsid w:val="0000539E"/>
    <w:pPr>
      <w:spacing w:after="120"/>
      <w:ind w:left="360"/>
    </w:pPr>
  </w:style>
  <w:style w:type="paragraph" w:styleId="ListContinue2">
    <w:name w:val="List Continue 2"/>
    <w:basedOn w:val="Normal"/>
    <w:uiPriority w:val="99"/>
    <w:semiHidden/>
    <w:unhideWhenUsed/>
    <w:rsid w:val="0000539E"/>
    <w:pPr>
      <w:spacing w:after="120"/>
      <w:ind w:left="720"/>
    </w:pPr>
  </w:style>
  <w:style w:type="paragraph" w:styleId="ListContinue3">
    <w:name w:val="List Continue 3"/>
    <w:basedOn w:val="Normal"/>
    <w:uiPriority w:val="99"/>
    <w:semiHidden/>
    <w:unhideWhenUsed/>
    <w:rsid w:val="0000539E"/>
    <w:pPr>
      <w:spacing w:after="120"/>
      <w:ind w:left="1080"/>
    </w:pPr>
  </w:style>
  <w:style w:type="paragraph" w:styleId="ListContinue4">
    <w:name w:val="List Continue 4"/>
    <w:basedOn w:val="Normal"/>
    <w:uiPriority w:val="99"/>
    <w:semiHidden/>
    <w:unhideWhenUsed/>
    <w:rsid w:val="0000539E"/>
    <w:pPr>
      <w:spacing w:after="120"/>
      <w:ind w:left="1440"/>
    </w:pPr>
  </w:style>
  <w:style w:type="paragraph" w:styleId="ListContinue5">
    <w:name w:val="List Continue 5"/>
    <w:basedOn w:val="Normal"/>
    <w:uiPriority w:val="99"/>
    <w:semiHidden/>
    <w:unhideWhenUsed/>
    <w:rsid w:val="0000539E"/>
    <w:pPr>
      <w:spacing w:after="120"/>
      <w:ind w:left="1800"/>
    </w:pPr>
  </w:style>
  <w:style w:type="paragraph" w:styleId="ListNumber">
    <w:name w:val="List Number"/>
    <w:basedOn w:val="Normal"/>
    <w:uiPriority w:val="99"/>
    <w:semiHidden/>
    <w:unhideWhenUsed/>
    <w:rsid w:val="0000539E"/>
    <w:pPr>
      <w:numPr>
        <w:numId w:val="9"/>
      </w:numPr>
    </w:pPr>
  </w:style>
  <w:style w:type="paragraph" w:styleId="ListNumber2">
    <w:name w:val="List Number 2"/>
    <w:basedOn w:val="Normal"/>
    <w:uiPriority w:val="99"/>
    <w:semiHidden/>
    <w:unhideWhenUsed/>
    <w:rsid w:val="0000539E"/>
    <w:pPr>
      <w:numPr>
        <w:numId w:val="10"/>
      </w:numPr>
    </w:pPr>
  </w:style>
  <w:style w:type="paragraph" w:styleId="ListNumber3">
    <w:name w:val="List Number 3"/>
    <w:basedOn w:val="Normal"/>
    <w:uiPriority w:val="99"/>
    <w:semiHidden/>
    <w:unhideWhenUsed/>
    <w:rsid w:val="0000539E"/>
    <w:pPr>
      <w:numPr>
        <w:numId w:val="11"/>
      </w:numPr>
    </w:pPr>
  </w:style>
  <w:style w:type="paragraph" w:styleId="ListNumber4">
    <w:name w:val="List Number 4"/>
    <w:basedOn w:val="Normal"/>
    <w:uiPriority w:val="99"/>
    <w:semiHidden/>
    <w:unhideWhenUsed/>
    <w:rsid w:val="0000539E"/>
    <w:pPr>
      <w:numPr>
        <w:numId w:val="12"/>
      </w:numPr>
    </w:pPr>
  </w:style>
  <w:style w:type="paragraph" w:styleId="ListNumber5">
    <w:name w:val="List Number 5"/>
    <w:basedOn w:val="Normal"/>
    <w:uiPriority w:val="99"/>
    <w:semiHidden/>
    <w:unhideWhenUsed/>
    <w:rsid w:val="0000539E"/>
    <w:pPr>
      <w:numPr>
        <w:numId w:val="13"/>
      </w:numPr>
    </w:pPr>
  </w:style>
  <w:style w:type="paragraph" w:styleId="MessageHeader">
    <w:name w:val="Message Header"/>
    <w:basedOn w:val="Normal"/>
    <w:uiPriority w:val="99"/>
    <w:semiHidden/>
    <w:unhideWhenUsed/>
    <w:rsid w:val="000053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  <w:uiPriority w:val="99"/>
    <w:semiHidden/>
    <w:unhideWhenUsed/>
    <w:rsid w:val="0000539E"/>
  </w:style>
  <w:style w:type="paragraph" w:styleId="NormalIndent">
    <w:name w:val="Normal Indent"/>
    <w:basedOn w:val="Normal"/>
    <w:uiPriority w:val="99"/>
    <w:semiHidden/>
    <w:unhideWhenUsed/>
    <w:rsid w:val="0000539E"/>
    <w:pPr>
      <w:ind w:left="720"/>
    </w:pPr>
  </w:style>
  <w:style w:type="paragraph" w:styleId="NoteHeading">
    <w:name w:val="Note Heading"/>
    <w:basedOn w:val="Normal"/>
    <w:next w:val="Normal"/>
    <w:uiPriority w:val="99"/>
    <w:semiHidden/>
    <w:unhideWhenUsed/>
    <w:rsid w:val="0000539E"/>
  </w:style>
  <w:style w:type="character" w:styleId="PageNumber">
    <w:name w:val="page number"/>
    <w:basedOn w:val="DefaultParagraphFont"/>
    <w:uiPriority w:val="99"/>
    <w:semiHidden/>
    <w:unhideWhenUsed/>
    <w:rsid w:val="0000539E"/>
  </w:style>
  <w:style w:type="paragraph" w:styleId="PlainText">
    <w:name w:val="Plain Text"/>
    <w:basedOn w:val="Normal"/>
    <w:uiPriority w:val="99"/>
    <w:semiHidden/>
    <w:unhideWhenUsed/>
    <w:rsid w:val="0000539E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unhideWhenUsed/>
    <w:rsid w:val="0000539E"/>
  </w:style>
  <w:style w:type="paragraph" w:styleId="Signature">
    <w:name w:val="Signature"/>
    <w:basedOn w:val="Normal"/>
    <w:uiPriority w:val="99"/>
    <w:semiHidden/>
    <w:unhideWhenUsed/>
    <w:rsid w:val="0000539E"/>
    <w:pPr>
      <w:ind w:left="4320"/>
    </w:pPr>
  </w:style>
  <w:style w:type="character" w:styleId="Strong">
    <w:name w:val="Strong"/>
    <w:basedOn w:val="DefaultParagraphFont"/>
    <w:uiPriority w:val="23"/>
    <w:qFormat/>
    <w:rsid w:val="0000539E"/>
    <w:rPr>
      <w:b/>
      <w:bCs/>
    </w:rPr>
  </w:style>
  <w:style w:type="paragraph" w:styleId="Subtitle">
    <w:name w:val="Subtitle"/>
    <w:basedOn w:val="Normal"/>
    <w:uiPriority w:val="11"/>
    <w:qFormat/>
    <w:rsid w:val="0000539E"/>
    <w:pPr>
      <w:spacing w:after="60"/>
      <w:jc w:val="center"/>
      <w:outlineLvl w:val="1"/>
    </w:pPr>
    <w:rPr>
      <w:rFonts w:ascii="Arial" w:hAnsi="Arial" w:cs="Arial"/>
    </w:rPr>
  </w:style>
  <w:style w:type="table" w:styleId="Table3Deffects1">
    <w:name w:val="Table 3D effects 1"/>
    <w:basedOn w:val="TableNormal"/>
    <w:rsid w:val="0000539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00539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00539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00539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00539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0053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00539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0053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00539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00539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00539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00539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00539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00539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00539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0053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00539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0053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rsid w:val="000053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00539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00539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00539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0053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0053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00539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00539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0053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0053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00539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0053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0053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0053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0053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0053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rsid w:val="000053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00539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0053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0053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0053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0053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0053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00539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00539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00539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00539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BalloonText">
    <w:name w:val="Balloon Text"/>
    <w:basedOn w:val="Normal"/>
    <w:uiPriority w:val="99"/>
    <w:semiHidden/>
    <w:unhideWhenUsed/>
    <w:rsid w:val="0000539E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rsid w:val="0000539E"/>
    <w:rPr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0539E"/>
    <w:rPr>
      <w:sz w:val="16"/>
      <w:szCs w:val="16"/>
    </w:rPr>
  </w:style>
  <w:style w:type="paragraph" w:styleId="CommentText">
    <w:name w:val="annotation text"/>
    <w:basedOn w:val="Normal"/>
    <w:uiPriority w:val="99"/>
    <w:semiHidden/>
    <w:unhideWhenUsed/>
    <w:rsid w:val="0000539E"/>
    <w:rPr>
      <w:sz w:val="20"/>
      <w:szCs w:val="20"/>
    </w:rPr>
  </w:style>
  <w:style w:type="paragraph" w:styleId="CommentSubject">
    <w:name w:val="annotation subject"/>
    <w:basedOn w:val="CommentText"/>
    <w:next w:val="CommentText"/>
    <w:uiPriority w:val="99"/>
    <w:semiHidden/>
    <w:unhideWhenUsed/>
    <w:rsid w:val="0000539E"/>
    <w:rPr>
      <w:b/>
      <w:bCs/>
    </w:rPr>
  </w:style>
  <w:style w:type="paragraph" w:styleId="DocumentMap">
    <w:name w:val="Document Map"/>
    <w:basedOn w:val="Normal"/>
    <w:uiPriority w:val="99"/>
    <w:semiHidden/>
    <w:unhideWhenUsed/>
    <w:rsid w:val="0000539E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539E"/>
    <w:rPr>
      <w:vertAlign w:val="superscript"/>
    </w:rPr>
  </w:style>
  <w:style w:type="paragraph" w:styleId="EndnoteText">
    <w:name w:val="endnote text"/>
    <w:basedOn w:val="Normal"/>
    <w:uiPriority w:val="99"/>
    <w:semiHidden/>
    <w:unhideWhenUsed/>
    <w:rsid w:val="0000539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0539E"/>
    <w:rPr>
      <w:vertAlign w:val="superscript"/>
    </w:rPr>
  </w:style>
  <w:style w:type="paragraph" w:styleId="FootnoteText">
    <w:name w:val="footnote text"/>
    <w:basedOn w:val="Normal"/>
    <w:uiPriority w:val="99"/>
    <w:semiHidden/>
    <w:unhideWhenUsed/>
    <w:rsid w:val="0000539E"/>
    <w:rPr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0539E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0539E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0539E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0539E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0539E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0539E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0539E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0539E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0539E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0539E"/>
    <w:rPr>
      <w:rFonts w:ascii="Arial" w:hAnsi="Arial" w:cs="Arial"/>
      <w:b/>
      <w:bCs/>
    </w:rPr>
  </w:style>
  <w:style w:type="paragraph" w:styleId="MacroText">
    <w:name w:val="macro"/>
    <w:uiPriority w:val="99"/>
    <w:semiHidden/>
    <w:unhideWhenUsed/>
    <w:rsid w:val="000053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ja-JP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0539E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0539E"/>
  </w:style>
  <w:style w:type="paragraph" w:styleId="TOAHeading">
    <w:name w:val="toa heading"/>
    <w:basedOn w:val="Normal"/>
    <w:next w:val="Normal"/>
    <w:uiPriority w:val="99"/>
    <w:semiHidden/>
    <w:unhideWhenUsed/>
    <w:rsid w:val="0000539E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uiPriority w:val="99"/>
    <w:semiHidden/>
    <w:unhideWhenUsed/>
    <w:rsid w:val="0000539E"/>
  </w:style>
  <w:style w:type="paragraph" w:styleId="TOC2">
    <w:name w:val="toc 2"/>
    <w:basedOn w:val="Normal"/>
    <w:next w:val="Normal"/>
    <w:autoRedefine/>
    <w:uiPriority w:val="99"/>
    <w:semiHidden/>
    <w:unhideWhenUsed/>
    <w:rsid w:val="0000539E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unhideWhenUsed/>
    <w:rsid w:val="0000539E"/>
    <w:pPr>
      <w:ind w:left="480"/>
    </w:pPr>
  </w:style>
  <w:style w:type="paragraph" w:styleId="TOC4">
    <w:name w:val="toc 4"/>
    <w:basedOn w:val="Normal"/>
    <w:next w:val="Normal"/>
    <w:autoRedefine/>
    <w:uiPriority w:val="99"/>
    <w:semiHidden/>
    <w:unhideWhenUsed/>
    <w:rsid w:val="0000539E"/>
    <w:pPr>
      <w:ind w:left="720"/>
    </w:pPr>
  </w:style>
  <w:style w:type="paragraph" w:styleId="TOC5">
    <w:name w:val="toc 5"/>
    <w:basedOn w:val="Normal"/>
    <w:next w:val="Normal"/>
    <w:autoRedefine/>
    <w:uiPriority w:val="99"/>
    <w:semiHidden/>
    <w:unhideWhenUsed/>
    <w:rsid w:val="0000539E"/>
    <w:pPr>
      <w:ind w:left="960"/>
    </w:pPr>
  </w:style>
  <w:style w:type="paragraph" w:styleId="TOC6">
    <w:name w:val="toc 6"/>
    <w:basedOn w:val="Normal"/>
    <w:next w:val="Normal"/>
    <w:autoRedefine/>
    <w:uiPriority w:val="99"/>
    <w:semiHidden/>
    <w:unhideWhenUsed/>
    <w:rsid w:val="0000539E"/>
    <w:pPr>
      <w:ind w:left="1200"/>
    </w:pPr>
  </w:style>
  <w:style w:type="paragraph" w:styleId="TOC7">
    <w:name w:val="toc 7"/>
    <w:basedOn w:val="Normal"/>
    <w:next w:val="Normal"/>
    <w:autoRedefine/>
    <w:uiPriority w:val="99"/>
    <w:semiHidden/>
    <w:unhideWhenUsed/>
    <w:rsid w:val="0000539E"/>
    <w:pPr>
      <w:ind w:left="1440"/>
    </w:pPr>
  </w:style>
  <w:style w:type="paragraph" w:styleId="TOC8">
    <w:name w:val="toc 8"/>
    <w:basedOn w:val="Normal"/>
    <w:next w:val="Normal"/>
    <w:autoRedefine/>
    <w:uiPriority w:val="99"/>
    <w:semiHidden/>
    <w:unhideWhenUsed/>
    <w:rsid w:val="0000539E"/>
    <w:pPr>
      <w:ind w:left="1680"/>
    </w:pPr>
  </w:style>
  <w:style w:type="paragraph" w:styleId="TOC9">
    <w:name w:val="toc 9"/>
    <w:basedOn w:val="Normal"/>
    <w:next w:val="Normal"/>
    <w:autoRedefine/>
    <w:uiPriority w:val="99"/>
    <w:semiHidden/>
    <w:unhideWhenUsed/>
    <w:rsid w:val="0000539E"/>
    <w:pPr>
      <w:ind w:left="1920"/>
    </w:pPr>
  </w:style>
  <w:style w:type="paragraph" w:styleId="ListParagraph">
    <w:name w:val="List Paragraph"/>
    <w:basedOn w:val="Normal"/>
    <w:uiPriority w:val="34"/>
    <w:qFormat/>
    <w:rsid w:val="009B354B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B354B"/>
    <w:rPr>
      <w:sz w:val="24"/>
      <w:szCs w:val="24"/>
      <w:lang w:eastAsia="ja-JP"/>
    </w:rPr>
  </w:style>
  <w:style w:type="paragraph" w:customStyle="1" w:styleId="TableNormalParagraph">
    <w:name w:val="Table Normal Paragraph"/>
    <w:rsid w:val="009B354B"/>
    <w:rPr>
      <w:rFonts w:eastAsia="ヒラギノ角ゴ Pro W3"/>
      <w:color w:val="000000"/>
      <w:lang w:val="en-GB" w:eastAsia="en-GB"/>
    </w:rPr>
  </w:style>
  <w:style w:type="character" w:customStyle="1" w:styleId="BodyTextChar">
    <w:name w:val="Body Text Char"/>
    <w:link w:val="BodyText"/>
    <w:uiPriority w:val="99"/>
    <w:semiHidden/>
    <w:rsid w:val="000545CF"/>
    <w:rPr>
      <w:rFonts w:eastAsia="Times New Roman"/>
      <w:sz w:val="24"/>
      <w:szCs w:val="24"/>
      <w:lang w:val="en-GB"/>
    </w:rPr>
  </w:style>
  <w:style w:type="table" w:customStyle="1" w:styleId="TableGrid10">
    <w:name w:val="Table Grid1"/>
    <w:basedOn w:val="TableNormal"/>
    <w:next w:val="TableGrid"/>
    <w:semiHidden/>
    <w:rsid w:val="00CE3A51"/>
    <w:rPr>
      <w:rFonts w:eastAsia="Times New Roman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E3A51"/>
    <w:rPr>
      <w:rFonts w:eastAsia="Times New Roman"/>
      <w:sz w:val="24"/>
      <w:szCs w:val="24"/>
      <w:lang w:val="en-GB"/>
    </w:rPr>
  </w:style>
  <w:style w:type="paragraph" w:customStyle="1" w:styleId="GeneralResponsbilities">
    <w:name w:val="General_Responsbilities"/>
    <w:next w:val="Normal"/>
    <w:rsid w:val="002709F0"/>
    <w:pPr>
      <w:widowControl w:val="0"/>
      <w:numPr>
        <w:numId w:val="21"/>
      </w:numPr>
      <w:autoSpaceDE w:val="0"/>
      <w:autoSpaceDN w:val="0"/>
      <w:adjustRightInd w:val="0"/>
      <w:jc w:val="both"/>
    </w:pPr>
    <w:rPr>
      <w:rFonts w:ascii="Arial" w:eastAsia="Times New Roman" w:hAnsi="Arial" w:cs="Arial"/>
      <w:b/>
      <w:bCs/>
      <w:color w:val="000000"/>
      <w:szCs w:val="22"/>
      <w:lang w:val="en-GB" w:eastAsia="de-DE"/>
    </w:rPr>
  </w:style>
  <w:style w:type="paragraph" w:customStyle="1" w:styleId="Detail">
    <w:name w:val="Detail"/>
    <w:rsid w:val="002709F0"/>
    <w:pPr>
      <w:numPr>
        <w:numId w:val="22"/>
      </w:numPr>
      <w:tabs>
        <w:tab w:val="left" w:pos="284"/>
      </w:tabs>
      <w:jc w:val="both"/>
      <w:outlineLvl w:val="0"/>
    </w:pPr>
    <w:rPr>
      <w:rFonts w:ascii="Arial" w:eastAsia="Times New Roman" w:hAnsi="Arial" w:cs="Arial"/>
      <w:color w:val="000000"/>
      <w:szCs w:val="22"/>
      <w:lang w:val="en-GB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2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72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87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4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02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447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663504">
                              <w:marLeft w:val="23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415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427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737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348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968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391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60868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5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0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8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75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7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327849">
                          <w:marLeft w:val="0"/>
                          <w:marRight w:val="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94999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CCD7DA"/>
                                <w:left w:val="single" w:sz="6" w:space="0" w:color="CCD7DA"/>
                                <w:bottom w:val="single" w:sz="6" w:space="0" w:color="CCD7DA"/>
                                <w:right w:val="single" w:sz="6" w:space="0" w:color="CCD7DA"/>
                              </w:divBdr>
                              <w:divsChild>
                                <w:div w:id="58546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226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encoding w:val="windows-1251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3\Office%20Word%202003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2003 Look</Template>
  <TotalTime>1</TotalTime>
  <Pages>1</Pages>
  <Words>673</Words>
  <Characters>3837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RAC</Company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farquhv</dc:creator>
  <cp:keywords/>
  <dc:description/>
  <cp:lastModifiedBy>James Harmer</cp:lastModifiedBy>
  <cp:revision>2</cp:revision>
  <cp:lastPrinted>2016-09-27T13:19:00Z</cp:lastPrinted>
  <dcterms:created xsi:type="dcterms:W3CDTF">2025-01-27T12:41:00Z</dcterms:created>
  <dcterms:modified xsi:type="dcterms:W3CDTF">2025-01-27T12:41:00Z</dcterms:modified>
</cp:coreProperties>
</file>